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3C7" w:rsidRPr="00E5528E" w:rsidRDefault="00BC189D">
      <w:pPr>
        <w:pStyle w:val="Name"/>
        <w:rPr>
          <w:sz w:val="28"/>
        </w:rPr>
      </w:pPr>
      <w:r w:rsidRPr="00E5528E">
        <w:rPr>
          <w:sz w:val="28"/>
        </w:rPr>
        <w:t>Justin Fegley</w:t>
      </w:r>
      <w:r w:rsidR="00E7137D">
        <w:rPr>
          <w:sz w:val="28"/>
        </w:rPr>
        <w:t>,</w:t>
      </w:r>
      <w:r w:rsidR="00856600">
        <w:rPr>
          <w:sz w:val="28"/>
        </w:rPr>
        <w:t xml:space="preserve"> MA,</w:t>
      </w:r>
      <w:r w:rsidR="00A91E34">
        <w:rPr>
          <w:sz w:val="28"/>
        </w:rPr>
        <w:t xml:space="preserve"> VATL</w:t>
      </w:r>
      <w:r w:rsidR="00E7137D">
        <w:rPr>
          <w:sz w:val="28"/>
        </w:rPr>
        <w:t>, ATC</w:t>
      </w:r>
    </w:p>
    <w:p w:rsidR="008003C7" w:rsidRDefault="00A91E34">
      <w:pPr>
        <w:pStyle w:val="Address"/>
      </w:pPr>
      <w:r>
        <w:t>5852 Westwater Ct.</w:t>
      </w:r>
      <w:r w:rsidR="00D30CE7">
        <w:t xml:space="preserve"> </w:t>
      </w:r>
      <w:r w:rsidR="00D30CE7">
        <w:sym w:font="Wingdings" w:char="F06E"/>
      </w:r>
      <w:r w:rsidR="00D30CE7">
        <w:t xml:space="preserve"> </w:t>
      </w:r>
      <w:r>
        <w:t>Centreville, VA 20121</w:t>
      </w:r>
      <w:r w:rsidR="00D30CE7">
        <w:t xml:space="preserve"> </w:t>
      </w:r>
      <w:r w:rsidR="00D30CE7">
        <w:sym w:font="Wingdings" w:char="F06E"/>
      </w:r>
      <w:r w:rsidR="00D30CE7">
        <w:t xml:space="preserve"> Phone: </w:t>
      </w:r>
      <w:r w:rsidR="00BC189D">
        <w:t>570-691-5884</w:t>
      </w:r>
      <w:r w:rsidR="00D30CE7">
        <w:t xml:space="preserve"> </w:t>
      </w:r>
      <w:r w:rsidR="00D30CE7">
        <w:sym w:font="Wingdings" w:char="F06E"/>
      </w:r>
      <w:r w:rsidR="00D30CE7">
        <w:t xml:space="preserve"> Email: </w:t>
      </w:r>
      <w:r>
        <w:t>jfegley@gmu.edu</w:t>
      </w:r>
    </w:p>
    <w:p w:rsidR="008003C7" w:rsidRDefault="00C12CAB">
      <w:pPr>
        <w:pStyle w:val="ResumeSectionHeaders"/>
      </w:pPr>
      <w:r>
        <w:t>EDUCATION</w:t>
      </w:r>
    </w:p>
    <w:p w:rsidR="001F578F" w:rsidRPr="00795A17" w:rsidRDefault="001F578F" w:rsidP="00BC189D">
      <w:pPr>
        <w:rPr>
          <w:sz w:val="20"/>
        </w:rPr>
      </w:pPr>
      <w:r>
        <w:rPr>
          <w:b/>
          <w:sz w:val="20"/>
        </w:rPr>
        <w:t>University of North Carolina at Chapel Hill</w:t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  <w:t xml:space="preserve">       </w:t>
      </w:r>
      <w:r w:rsidR="007C2091">
        <w:rPr>
          <w:b/>
          <w:sz w:val="20"/>
        </w:rPr>
        <w:t xml:space="preserve">    </w:t>
      </w:r>
      <w:r w:rsidR="00795A17">
        <w:rPr>
          <w:b/>
          <w:sz w:val="20"/>
        </w:rPr>
        <w:t xml:space="preserve"> </w:t>
      </w:r>
      <w:r w:rsidR="00795A17">
        <w:rPr>
          <w:sz w:val="20"/>
        </w:rPr>
        <w:t>August 2013-</w:t>
      </w:r>
      <w:r w:rsidR="006A57FB">
        <w:rPr>
          <w:sz w:val="20"/>
        </w:rPr>
        <w:t>May</w:t>
      </w:r>
      <w:r w:rsidR="004679CA">
        <w:rPr>
          <w:sz w:val="20"/>
        </w:rPr>
        <w:t xml:space="preserve"> 2015</w:t>
      </w:r>
    </w:p>
    <w:p w:rsidR="001F578F" w:rsidRDefault="001F578F" w:rsidP="00BC189D">
      <w:pPr>
        <w:rPr>
          <w:sz w:val="20"/>
        </w:rPr>
      </w:pPr>
      <w:r>
        <w:rPr>
          <w:sz w:val="20"/>
        </w:rPr>
        <w:t>Graduation: Master of Arts</w:t>
      </w:r>
    </w:p>
    <w:p w:rsidR="00286AF7" w:rsidRDefault="001F578F" w:rsidP="00286AF7">
      <w:pPr>
        <w:rPr>
          <w:sz w:val="20"/>
        </w:rPr>
      </w:pPr>
      <w:r>
        <w:rPr>
          <w:sz w:val="20"/>
        </w:rPr>
        <w:t>Major: Exercise and Sport Science</w:t>
      </w:r>
      <w:r w:rsidR="00DC6878">
        <w:rPr>
          <w:sz w:val="20"/>
        </w:rPr>
        <w:t xml:space="preserve"> (</w:t>
      </w:r>
      <w:r w:rsidR="0086006A">
        <w:rPr>
          <w:sz w:val="20"/>
        </w:rPr>
        <w:t>CAATE Post-Professional</w:t>
      </w:r>
      <w:r w:rsidR="009154E6">
        <w:rPr>
          <w:sz w:val="20"/>
        </w:rPr>
        <w:t xml:space="preserve"> Athletic Training</w:t>
      </w:r>
      <w:r w:rsidR="0086006A">
        <w:rPr>
          <w:sz w:val="20"/>
        </w:rPr>
        <w:t xml:space="preserve"> Program</w:t>
      </w:r>
      <w:r w:rsidR="00DC6878">
        <w:rPr>
          <w:sz w:val="20"/>
        </w:rPr>
        <w:t>)</w:t>
      </w:r>
    </w:p>
    <w:p w:rsidR="00286AF7" w:rsidRPr="00286AF7" w:rsidRDefault="00286AF7" w:rsidP="00286AF7">
      <w:pPr>
        <w:rPr>
          <w:sz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Master of Arts Thesis: </w:t>
      </w:r>
      <w:r>
        <w:rPr>
          <w:i/>
          <w:sz w:val="20"/>
        </w:rPr>
        <w:t>Association Between Active Motor Threshold, EMG Onset Times, and GRF Rate of Loading During Gait in Patients With Anterior Cruciate Ligament Reconstruction</w:t>
      </w:r>
    </w:p>
    <w:p w:rsidR="001F578F" w:rsidRDefault="001F578F" w:rsidP="00BC189D">
      <w:pPr>
        <w:rPr>
          <w:b/>
          <w:sz w:val="20"/>
        </w:rPr>
      </w:pPr>
    </w:p>
    <w:p w:rsidR="00BC189D" w:rsidRPr="00795A17" w:rsidRDefault="00BC189D" w:rsidP="00BC189D">
      <w:pPr>
        <w:rPr>
          <w:sz w:val="20"/>
        </w:rPr>
      </w:pPr>
      <w:r>
        <w:rPr>
          <w:b/>
          <w:sz w:val="20"/>
        </w:rPr>
        <w:t>Millersville University of Pennsylvania</w:t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b/>
          <w:sz w:val="20"/>
        </w:rPr>
        <w:tab/>
      </w:r>
      <w:r w:rsidR="00795A17">
        <w:rPr>
          <w:sz w:val="20"/>
        </w:rPr>
        <w:t>August 2009-May 2013</w:t>
      </w:r>
    </w:p>
    <w:p w:rsidR="00795A17" w:rsidRDefault="00BC189D" w:rsidP="00BC189D">
      <w:pPr>
        <w:rPr>
          <w:sz w:val="20"/>
        </w:rPr>
      </w:pPr>
      <w:r>
        <w:rPr>
          <w:sz w:val="20"/>
        </w:rPr>
        <w:t>Graduation: Bachelor of Science</w:t>
      </w:r>
    </w:p>
    <w:p w:rsidR="00BC189D" w:rsidRDefault="00BC189D" w:rsidP="00BC189D">
      <w:pPr>
        <w:rPr>
          <w:sz w:val="20"/>
        </w:rPr>
      </w:pPr>
      <w:r>
        <w:rPr>
          <w:sz w:val="20"/>
        </w:rPr>
        <w:t>Major: Biology    GPA: 3.</w:t>
      </w:r>
      <w:r w:rsidR="005D7851">
        <w:rPr>
          <w:sz w:val="20"/>
        </w:rPr>
        <w:t>91</w:t>
      </w:r>
    </w:p>
    <w:p w:rsidR="00BC189D" w:rsidRDefault="00BC189D" w:rsidP="00BC189D">
      <w:pPr>
        <w:rPr>
          <w:sz w:val="20"/>
        </w:rPr>
      </w:pPr>
    </w:p>
    <w:p w:rsidR="00BC189D" w:rsidRPr="00795A17" w:rsidRDefault="00BC189D" w:rsidP="00BC189D">
      <w:pPr>
        <w:rPr>
          <w:sz w:val="20"/>
        </w:rPr>
      </w:pPr>
      <w:r>
        <w:rPr>
          <w:b/>
          <w:sz w:val="20"/>
        </w:rPr>
        <w:t>West Chester University of Pennsylvania</w:t>
      </w:r>
      <w:r w:rsidR="00795A17">
        <w:rPr>
          <w:b/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</w:r>
      <w:r w:rsidR="00795A17">
        <w:rPr>
          <w:sz w:val="20"/>
        </w:rPr>
        <w:tab/>
        <w:t>August 2009-May 2013</w:t>
      </w:r>
    </w:p>
    <w:p w:rsidR="00BC189D" w:rsidRDefault="00BC189D" w:rsidP="00BC189D">
      <w:pPr>
        <w:rPr>
          <w:sz w:val="20"/>
        </w:rPr>
      </w:pPr>
      <w:r>
        <w:rPr>
          <w:sz w:val="20"/>
        </w:rPr>
        <w:t>Graduation: Bachelor of Science</w:t>
      </w:r>
    </w:p>
    <w:p w:rsidR="00BC189D" w:rsidRPr="001610B9" w:rsidRDefault="00BC189D" w:rsidP="00BC189D">
      <w:pPr>
        <w:rPr>
          <w:sz w:val="20"/>
        </w:rPr>
      </w:pPr>
      <w:r>
        <w:rPr>
          <w:sz w:val="20"/>
        </w:rPr>
        <w:t>Major: Athletic Training   GPA: 4.0</w:t>
      </w:r>
    </w:p>
    <w:p w:rsidR="008003C7" w:rsidRDefault="00147549">
      <w:pPr>
        <w:pStyle w:val="ResumeSectionHeaders"/>
      </w:pPr>
      <w:r>
        <w:t>PROFESSIONAL</w:t>
      </w:r>
      <w:r w:rsidR="00267781">
        <w:t xml:space="preserve"> EXPERIENCE</w:t>
      </w:r>
    </w:p>
    <w:p w:rsidR="00A91E34" w:rsidRPr="00EC1DC9" w:rsidRDefault="00A91E34" w:rsidP="00EC1DC9">
      <w:pPr>
        <w:rPr>
          <w:sz w:val="20"/>
        </w:rPr>
      </w:pPr>
      <w:r>
        <w:rPr>
          <w:b/>
          <w:sz w:val="20"/>
        </w:rPr>
        <w:t>George Mason University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="00EC1DC9">
        <w:rPr>
          <w:b/>
          <w:sz w:val="20"/>
        </w:rPr>
        <w:t xml:space="preserve">                </w:t>
      </w:r>
      <w:r>
        <w:rPr>
          <w:sz w:val="20"/>
        </w:rPr>
        <w:t>August 2015-Present</w:t>
      </w:r>
      <w:r w:rsidR="00EC1DC9">
        <w:rPr>
          <w:sz w:val="20"/>
        </w:rPr>
        <w:t xml:space="preserve">  </w:t>
      </w:r>
      <w:r>
        <w:rPr>
          <w:i/>
          <w:sz w:val="20"/>
        </w:rPr>
        <w:t>Assistant Athletic Trainer</w:t>
      </w:r>
      <w:r w:rsidRPr="00A91E34">
        <w:rPr>
          <w:b/>
          <w:sz w:val="20"/>
        </w:rPr>
        <w:t xml:space="preserve"> </w:t>
      </w:r>
    </w:p>
    <w:p w:rsidR="00A91E34" w:rsidRDefault="00A91E34" w:rsidP="00A91E34">
      <w:pPr>
        <w:ind w:left="720"/>
        <w:rPr>
          <w:b/>
          <w:sz w:val="20"/>
        </w:rPr>
      </w:pPr>
    </w:p>
    <w:p w:rsidR="00A91E34" w:rsidRDefault="00A91E34" w:rsidP="00A91E34">
      <w:pPr>
        <w:ind w:left="720"/>
        <w:rPr>
          <w:sz w:val="20"/>
        </w:rPr>
      </w:pPr>
      <w:r>
        <w:rPr>
          <w:b/>
          <w:sz w:val="20"/>
        </w:rPr>
        <w:t xml:space="preserve">Responsibilities: </w:t>
      </w:r>
    </w:p>
    <w:p w:rsidR="00A91E34" w:rsidRDefault="00A91E34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 xml:space="preserve">Athletic Trainer for </w:t>
      </w:r>
      <w:r>
        <w:rPr>
          <w:sz w:val="20"/>
          <w:szCs w:val="20"/>
        </w:rPr>
        <w:t xml:space="preserve">men's &amp; </w:t>
      </w:r>
      <w:r w:rsidRPr="00584668">
        <w:rPr>
          <w:sz w:val="20"/>
          <w:szCs w:val="20"/>
        </w:rPr>
        <w:t xml:space="preserve">women's volleyball and men's </w:t>
      </w:r>
      <w:r>
        <w:rPr>
          <w:sz w:val="20"/>
          <w:szCs w:val="20"/>
        </w:rPr>
        <w:t>&amp; women's tennis</w:t>
      </w:r>
      <w:r w:rsidRPr="00584668">
        <w:rPr>
          <w:sz w:val="20"/>
          <w:szCs w:val="20"/>
        </w:rPr>
        <w:t xml:space="preserve"> programs </w:t>
      </w:r>
    </w:p>
    <w:p w:rsidR="00EE201B" w:rsidRPr="00584668" w:rsidRDefault="00EE201B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Responsible for daily management of Recreation and Athletic Complex Athletic Training Room</w:t>
      </w:r>
    </w:p>
    <w:p w:rsidR="00A91E34" w:rsidRDefault="00A91E34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 xml:space="preserve">Responsible for the evaluation, treatment, rehabilitation and prevention of musculoskeletal injuries for </w:t>
      </w:r>
      <w:r>
        <w:rPr>
          <w:sz w:val="20"/>
          <w:szCs w:val="20"/>
        </w:rPr>
        <w:t>student-</w:t>
      </w:r>
      <w:r w:rsidRPr="00584668">
        <w:rPr>
          <w:sz w:val="20"/>
          <w:szCs w:val="20"/>
        </w:rPr>
        <w:t xml:space="preserve">athletes utilizing evidence-based practice models </w:t>
      </w:r>
    </w:p>
    <w:p w:rsidR="00EE201B" w:rsidRPr="00EE201B" w:rsidRDefault="00A91E34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Developing</w:t>
      </w:r>
      <w:r w:rsidR="00EE201B">
        <w:rPr>
          <w:sz w:val="20"/>
          <w:szCs w:val="20"/>
        </w:rPr>
        <w:t xml:space="preserve"> warm-ups,</w:t>
      </w:r>
      <w:r>
        <w:rPr>
          <w:sz w:val="20"/>
          <w:szCs w:val="20"/>
        </w:rPr>
        <w:t xml:space="preserve"> rehabilitation, injury prevention, and return to play protocols </w:t>
      </w:r>
    </w:p>
    <w:p w:rsidR="00A91E34" w:rsidRDefault="00A91E34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Conducting pre-participation physical examinations</w:t>
      </w:r>
    </w:p>
    <w:p w:rsidR="00A91E34" w:rsidRDefault="008A253E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Conducting MTBI </w:t>
      </w:r>
      <w:r w:rsidR="00A91E34">
        <w:rPr>
          <w:sz w:val="20"/>
          <w:szCs w:val="20"/>
        </w:rPr>
        <w:t>baseline screenings (</w:t>
      </w:r>
      <w:proofErr w:type="spellStart"/>
      <w:r w:rsidR="00A91E34">
        <w:rPr>
          <w:sz w:val="20"/>
          <w:szCs w:val="20"/>
        </w:rPr>
        <w:t>ImPACT</w:t>
      </w:r>
      <w:proofErr w:type="spellEnd"/>
      <w:r w:rsidR="00A91E34">
        <w:rPr>
          <w:sz w:val="20"/>
          <w:szCs w:val="20"/>
        </w:rPr>
        <w:t xml:space="preserve">) and </w:t>
      </w:r>
      <w:r w:rsidR="0080725E">
        <w:rPr>
          <w:sz w:val="20"/>
          <w:szCs w:val="20"/>
        </w:rPr>
        <w:t>utilizing SCAT</w:t>
      </w:r>
      <w:r w:rsidR="00EE201B">
        <w:rPr>
          <w:sz w:val="20"/>
          <w:szCs w:val="20"/>
        </w:rPr>
        <w:t xml:space="preserve"> 3, BESS, VOMS, and vestibular </w:t>
      </w:r>
      <w:proofErr w:type="spellStart"/>
      <w:r w:rsidR="00EE201B">
        <w:rPr>
          <w:sz w:val="20"/>
          <w:szCs w:val="20"/>
        </w:rPr>
        <w:t>occulomotor</w:t>
      </w:r>
      <w:proofErr w:type="spellEnd"/>
      <w:r w:rsidR="00EE201B">
        <w:rPr>
          <w:sz w:val="20"/>
          <w:szCs w:val="20"/>
        </w:rPr>
        <w:t xml:space="preserve"> rehabilitation for management of MTBIs </w:t>
      </w:r>
    </w:p>
    <w:p w:rsidR="00A91E34" w:rsidRDefault="00A91E34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Utilizing Fusionetics movement screening to identify pathological movement patterns and to develop corrective exercise programs</w:t>
      </w:r>
    </w:p>
    <w:p w:rsidR="00853A0F" w:rsidRDefault="00853A0F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Daily communication with coaching staff regarding student-athletes' participation status, practice modifications, and rehab progressions </w:t>
      </w:r>
    </w:p>
    <w:p w:rsidR="00EE201B" w:rsidRDefault="00EE201B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Daily communication with strength and conditioning staff to make modifications to student-athlete workouts, develop </w:t>
      </w:r>
      <w:r w:rsidR="008A253E">
        <w:rPr>
          <w:sz w:val="20"/>
          <w:szCs w:val="20"/>
        </w:rPr>
        <w:t>injury prevention plans, and develop return to play progressions</w:t>
      </w:r>
    </w:p>
    <w:p w:rsidR="00261A03" w:rsidRDefault="00261A03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Updating policies and procedures manual and emergency/pathology management protocols </w:t>
      </w:r>
    </w:p>
    <w:p w:rsidR="008A253E" w:rsidRDefault="008A253E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Ordering protective equipment </w:t>
      </w:r>
    </w:p>
    <w:p w:rsidR="008A253E" w:rsidRDefault="00D26108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Covering home and away practices and competitions</w:t>
      </w:r>
    </w:p>
    <w:p w:rsidR="00D25137" w:rsidRDefault="00D25137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Assisting with summer coverage of men's basketball </w:t>
      </w:r>
    </w:p>
    <w:p w:rsidR="00D26108" w:rsidRPr="00EE201B" w:rsidRDefault="00D26108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Hosting visiting team athletic trainers for home events </w:t>
      </w:r>
    </w:p>
    <w:p w:rsidR="00A91E34" w:rsidRDefault="00A91E34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Coordinating student-athlete appo</w:t>
      </w:r>
      <w:r w:rsidR="00EE201B">
        <w:rPr>
          <w:sz w:val="20"/>
          <w:szCs w:val="20"/>
        </w:rPr>
        <w:t xml:space="preserve">intments with team physicians and specialists </w:t>
      </w:r>
    </w:p>
    <w:p w:rsidR="00A91E34" w:rsidRDefault="00EE201B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Attending student-athlete appointments to better develop plan of care</w:t>
      </w:r>
    </w:p>
    <w:p w:rsidR="00D26108" w:rsidRPr="00EE201B" w:rsidRDefault="00D26108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Communication with health insurance providers to determine student-athletes' coverage for procedures </w:t>
      </w:r>
    </w:p>
    <w:p w:rsidR="00A91E34" w:rsidRDefault="00A91E34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Fabricating protective braces and splints for injury prevention</w:t>
      </w:r>
    </w:p>
    <w:p w:rsidR="00A91E34" w:rsidRPr="003F3FAC" w:rsidRDefault="0081170A" w:rsidP="00A91E3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Utilizing</w:t>
      </w:r>
      <w:r w:rsidR="00EE201B">
        <w:rPr>
          <w:sz w:val="20"/>
          <w:szCs w:val="20"/>
        </w:rPr>
        <w:t xml:space="preserve"> Injury Zone</w:t>
      </w:r>
      <w:r w:rsidR="00A91E34">
        <w:rPr>
          <w:sz w:val="20"/>
          <w:szCs w:val="20"/>
        </w:rPr>
        <w:t xml:space="preserve"> injury tracking software for accurate documentation of medical records</w:t>
      </w:r>
    </w:p>
    <w:p w:rsidR="00A91E34" w:rsidRDefault="00A91E34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>Communicating daily injury reports to respective coaching staffs, tea</w:t>
      </w:r>
      <w:r>
        <w:rPr>
          <w:sz w:val="20"/>
          <w:szCs w:val="20"/>
        </w:rPr>
        <w:t>m physicians, and support staff</w:t>
      </w:r>
    </w:p>
    <w:p w:rsidR="00DA3D04" w:rsidRPr="00EE201B" w:rsidRDefault="00DA3D04" w:rsidP="00EE201B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Preceptor to undergraduate athletic training students in the CAATE accredited program </w:t>
      </w:r>
    </w:p>
    <w:p w:rsidR="00A91E34" w:rsidRDefault="00A91E34" w:rsidP="00A91E34">
      <w:pPr>
        <w:rPr>
          <w:i/>
          <w:sz w:val="20"/>
        </w:rPr>
      </w:pPr>
    </w:p>
    <w:p w:rsidR="00A91E34" w:rsidRPr="00A91E34" w:rsidRDefault="00A91E34" w:rsidP="00AB2531">
      <w:pPr>
        <w:rPr>
          <w:sz w:val="20"/>
        </w:rPr>
      </w:pPr>
    </w:p>
    <w:p w:rsidR="00EA0F29" w:rsidRPr="00AB2531" w:rsidRDefault="00AB2531" w:rsidP="00AB2531">
      <w:pPr>
        <w:rPr>
          <w:sz w:val="20"/>
        </w:rPr>
      </w:pPr>
      <w:r>
        <w:rPr>
          <w:b/>
          <w:sz w:val="20"/>
        </w:rPr>
        <w:t>University of North Carolina at Chapel Hill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sz w:val="20"/>
        </w:rPr>
        <w:t>August 2013-</w:t>
      </w:r>
      <w:r w:rsidR="00936F55">
        <w:rPr>
          <w:sz w:val="20"/>
        </w:rPr>
        <w:t>May 2015</w:t>
      </w:r>
    </w:p>
    <w:p w:rsidR="00AB2531" w:rsidRPr="00AB2531" w:rsidRDefault="00AB2531" w:rsidP="00AB2531">
      <w:pPr>
        <w:rPr>
          <w:i/>
          <w:sz w:val="20"/>
        </w:rPr>
      </w:pPr>
      <w:r>
        <w:rPr>
          <w:i/>
          <w:sz w:val="20"/>
        </w:rPr>
        <w:t>Graduate Assistant Athletic Trainer</w:t>
      </w:r>
    </w:p>
    <w:p w:rsidR="00584668" w:rsidRDefault="00584668" w:rsidP="008B6176">
      <w:pPr>
        <w:ind w:left="720"/>
        <w:rPr>
          <w:b/>
          <w:sz w:val="20"/>
        </w:rPr>
      </w:pPr>
    </w:p>
    <w:p w:rsidR="00956E6E" w:rsidRDefault="000E31A4" w:rsidP="008B6176">
      <w:pPr>
        <w:ind w:left="720"/>
        <w:rPr>
          <w:sz w:val="20"/>
        </w:rPr>
      </w:pPr>
      <w:r>
        <w:rPr>
          <w:b/>
          <w:sz w:val="20"/>
        </w:rPr>
        <w:t xml:space="preserve">Responsibilities: </w:t>
      </w:r>
    </w:p>
    <w:p w:rsidR="00584668" w:rsidRPr="00584668" w:rsidRDefault="00584668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 xml:space="preserve">Athletic Trainer for women's volleyball and men's lacrosse programs </w:t>
      </w:r>
    </w:p>
    <w:p w:rsidR="00584668" w:rsidRDefault="00584668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 xml:space="preserve">Responsible for the evaluation, treatment, rehabilitation and prevention of musculoskeletal injuries for </w:t>
      </w:r>
      <w:r>
        <w:rPr>
          <w:sz w:val="20"/>
          <w:szCs w:val="20"/>
        </w:rPr>
        <w:t>student-</w:t>
      </w:r>
      <w:r w:rsidRPr="00584668">
        <w:rPr>
          <w:sz w:val="20"/>
          <w:szCs w:val="20"/>
        </w:rPr>
        <w:t xml:space="preserve">athletes utilizing evidence-based practice models </w:t>
      </w:r>
    </w:p>
    <w:p w:rsidR="00114B45" w:rsidRDefault="00114B45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Developing rehabilitation</w:t>
      </w:r>
      <w:r w:rsidR="00C5182F">
        <w:rPr>
          <w:sz w:val="20"/>
          <w:szCs w:val="20"/>
        </w:rPr>
        <w:t>, injury prevention,</w:t>
      </w:r>
      <w:r>
        <w:rPr>
          <w:sz w:val="20"/>
          <w:szCs w:val="20"/>
        </w:rPr>
        <w:t xml:space="preserve"> and return to play protocols </w:t>
      </w:r>
    </w:p>
    <w:p w:rsidR="00114B45" w:rsidRDefault="00114B45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lastRenderedPageBreak/>
        <w:t>Conducting pre-participation physical examinations</w:t>
      </w:r>
    </w:p>
    <w:p w:rsidR="00114B45" w:rsidRDefault="00114B45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Conducting concussion baseline screenings (SAC/BESS)</w:t>
      </w:r>
    </w:p>
    <w:p w:rsidR="00DA3D04" w:rsidRPr="005C44C4" w:rsidRDefault="00C5182F" w:rsidP="00DA3D04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Utilizing Fusionetics movement screening to identify pathological movement patterns and </w:t>
      </w:r>
      <w:r w:rsidR="00195CB7">
        <w:rPr>
          <w:sz w:val="20"/>
          <w:szCs w:val="20"/>
        </w:rPr>
        <w:t>to develop corrective exercise programs</w:t>
      </w:r>
    </w:p>
    <w:p w:rsidR="00195CB7" w:rsidRPr="00584668" w:rsidRDefault="00195CB7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Coordinat</w:t>
      </w:r>
      <w:r w:rsidR="00486383">
        <w:rPr>
          <w:sz w:val="20"/>
          <w:szCs w:val="20"/>
        </w:rPr>
        <w:t>ing</w:t>
      </w:r>
      <w:r>
        <w:rPr>
          <w:sz w:val="20"/>
          <w:szCs w:val="20"/>
        </w:rPr>
        <w:t xml:space="preserve"> PRIME testing for ACL-R patients and utiliz</w:t>
      </w:r>
      <w:r w:rsidR="006D60F9">
        <w:rPr>
          <w:sz w:val="20"/>
          <w:szCs w:val="20"/>
        </w:rPr>
        <w:t>ing</w:t>
      </w:r>
      <w:r>
        <w:rPr>
          <w:sz w:val="20"/>
          <w:szCs w:val="20"/>
        </w:rPr>
        <w:t xml:space="preserve"> the testing results to develop corrective exercise programs</w:t>
      </w:r>
    </w:p>
    <w:p w:rsidR="00584668" w:rsidRDefault="00584668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>Covering home and a</w:t>
      </w:r>
      <w:r>
        <w:rPr>
          <w:sz w:val="20"/>
          <w:szCs w:val="20"/>
        </w:rPr>
        <w:t xml:space="preserve">way practices and competitions; </w:t>
      </w:r>
      <w:r w:rsidRPr="00584668">
        <w:rPr>
          <w:sz w:val="20"/>
          <w:szCs w:val="20"/>
        </w:rPr>
        <w:t>hosted 201</w:t>
      </w:r>
      <w:r>
        <w:rPr>
          <w:sz w:val="20"/>
          <w:szCs w:val="20"/>
        </w:rPr>
        <w:t>4</w:t>
      </w:r>
      <w:r w:rsidRPr="00584668">
        <w:rPr>
          <w:sz w:val="20"/>
          <w:szCs w:val="20"/>
        </w:rPr>
        <w:t xml:space="preserve"> NCAA </w:t>
      </w:r>
      <w:r>
        <w:rPr>
          <w:sz w:val="20"/>
          <w:szCs w:val="20"/>
        </w:rPr>
        <w:t>Volleyball 1</w:t>
      </w:r>
      <w:r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and 2</w:t>
      </w:r>
      <w:r>
        <w:rPr>
          <w:sz w:val="20"/>
          <w:szCs w:val="20"/>
          <w:vertAlign w:val="superscript"/>
        </w:rPr>
        <w:t xml:space="preserve">nd </w:t>
      </w:r>
      <w:r>
        <w:rPr>
          <w:sz w:val="20"/>
          <w:szCs w:val="20"/>
        </w:rPr>
        <w:t>rounds</w:t>
      </w:r>
      <w:r w:rsidRPr="00584668">
        <w:rPr>
          <w:sz w:val="20"/>
          <w:szCs w:val="20"/>
        </w:rPr>
        <w:t xml:space="preserve"> </w:t>
      </w:r>
      <w:r w:rsidR="00E67BA3">
        <w:rPr>
          <w:sz w:val="20"/>
          <w:szCs w:val="20"/>
        </w:rPr>
        <w:t>and 2015 NCAA Men’s Lacrosse 1</w:t>
      </w:r>
      <w:r w:rsidR="00E67BA3" w:rsidRPr="00E67BA3">
        <w:rPr>
          <w:sz w:val="20"/>
          <w:szCs w:val="20"/>
          <w:vertAlign w:val="superscript"/>
        </w:rPr>
        <w:t>st</w:t>
      </w:r>
      <w:r w:rsidR="00E67BA3">
        <w:rPr>
          <w:sz w:val="20"/>
          <w:szCs w:val="20"/>
        </w:rPr>
        <w:t xml:space="preserve"> Round</w:t>
      </w:r>
    </w:p>
    <w:p w:rsidR="003F3FAC" w:rsidRDefault="003F3FAC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Coordinating student-athlete appointments with physicians, physical therapists, and nutritionists</w:t>
      </w:r>
    </w:p>
    <w:p w:rsidR="003F3FAC" w:rsidRDefault="00584668" w:rsidP="003F3FAC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Transporting student-athlete</w:t>
      </w:r>
      <w:r w:rsidR="00114B45">
        <w:rPr>
          <w:sz w:val="20"/>
          <w:szCs w:val="20"/>
        </w:rPr>
        <w:t>s to physician appointments and reporting results to athletic training staff</w:t>
      </w:r>
    </w:p>
    <w:p w:rsidR="00B13FBB" w:rsidRDefault="00B13FBB" w:rsidP="003F3FAC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 xml:space="preserve">Coverage of UNC Campus Recreation Intramurals </w:t>
      </w:r>
      <w:r w:rsidR="00AB4EB3">
        <w:rPr>
          <w:sz w:val="20"/>
          <w:szCs w:val="20"/>
        </w:rPr>
        <w:t xml:space="preserve">and Club Sports </w:t>
      </w:r>
    </w:p>
    <w:p w:rsidR="000C6B81" w:rsidRDefault="000C6B81" w:rsidP="003F3FAC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Fabricating protective braces and splints for injury prevention</w:t>
      </w:r>
    </w:p>
    <w:p w:rsidR="00195CB7" w:rsidRPr="003F3FAC" w:rsidRDefault="00195CB7" w:rsidP="003F3FAC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Utilized NEXXT injury tracking software for accurate documentation of medical records</w:t>
      </w:r>
    </w:p>
    <w:p w:rsidR="00114B45" w:rsidRPr="00114B45" w:rsidRDefault="00114B45" w:rsidP="00114B45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584668">
        <w:rPr>
          <w:sz w:val="20"/>
          <w:szCs w:val="20"/>
        </w:rPr>
        <w:t>Communicating daily injury reports to respective coaching staffs, tea</w:t>
      </w:r>
      <w:r>
        <w:rPr>
          <w:sz w:val="20"/>
          <w:szCs w:val="20"/>
        </w:rPr>
        <w:t>m physicians</w:t>
      </w:r>
      <w:r w:rsidR="00B75ED7">
        <w:rPr>
          <w:sz w:val="20"/>
          <w:szCs w:val="20"/>
        </w:rPr>
        <w:t>,</w:t>
      </w:r>
      <w:r>
        <w:rPr>
          <w:sz w:val="20"/>
          <w:szCs w:val="20"/>
        </w:rPr>
        <w:t xml:space="preserve"> and support staff</w:t>
      </w:r>
    </w:p>
    <w:p w:rsidR="00584668" w:rsidRPr="00584668" w:rsidRDefault="00584668" w:rsidP="00584668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Preceptor to undergraduate athletic training students in the CAATE accredited program</w:t>
      </w:r>
    </w:p>
    <w:p w:rsidR="0019313F" w:rsidRDefault="0019313F" w:rsidP="008B6176">
      <w:pPr>
        <w:rPr>
          <w:i/>
          <w:sz w:val="20"/>
        </w:rPr>
      </w:pPr>
    </w:p>
    <w:p w:rsidR="00A718A8" w:rsidRDefault="005745DE" w:rsidP="008B6176">
      <w:pPr>
        <w:rPr>
          <w:sz w:val="20"/>
        </w:rPr>
      </w:pPr>
      <w:r>
        <w:rPr>
          <w:i/>
          <w:sz w:val="20"/>
        </w:rPr>
        <w:t>Campus Health Physical Therapy Rotation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January 2014-December 2014</w:t>
      </w:r>
    </w:p>
    <w:p w:rsidR="0019313F" w:rsidRDefault="0019313F" w:rsidP="0019313F">
      <w:pPr>
        <w:ind w:left="720"/>
        <w:rPr>
          <w:b/>
          <w:sz w:val="20"/>
        </w:rPr>
      </w:pPr>
    </w:p>
    <w:p w:rsidR="0019313F" w:rsidRDefault="0019313F" w:rsidP="0019313F">
      <w:pPr>
        <w:ind w:left="720"/>
        <w:rPr>
          <w:sz w:val="20"/>
        </w:rPr>
      </w:pPr>
      <w:r>
        <w:rPr>
          <w:b/>
          <w:sz w:val="20"/>
        </w:rPr>
        <w:t xml:space="preserve">Responsibilities: </w:t>
      </w:r>
    </w:p>
    <w:p w:rsidR="0019313F" w:rsidRDefault="0019313F" w:rsidP="0019313F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Worked as an athletic trainer under the supervision of a campus health physical therapist</w:t>
      </w:r>
    </w:p>
    <w:p w:rsidR="0019313F" w:rsidRPr="00C62D9E" w:rsidRDefault="0019313F" w:rsidP="008B6176">
      <w:pPr>
        <w:pStyle w:val="ListParagraph"/>
        <w:numPr>
          <w:ilvl w:val="0"/>
          <w:numId w:val="41"/>
        </w:numPr>
        <w:rPr>
          <w:sz w:val="20"/>
        </w:rPr>
      </w:pPr>
      <w:r w:rsidRPr="0019313F">
        <w:rPr>
          <w:sz w:val="20"/>
          <w:szCs w:val="20"/>
        </w:rPr>
        <w:t xml:space="preserve">Responsible for the evaluation, treatment, rehabilitation and prevention of musculoskeletal injuries for </w:t>
      </w:r>
      <w:r>
        <w:rPr>
          <w:sz w:val="20"/>
          <w:szCs w:val="20"/>
        </w:rPr>
        <w:t xml:space="preserve">general population students and </w:t>
      </w:r>
      <w:r w:rsidR="00853A0F">
        <w:rPr>
          <w:sz w:val="20"/>
          <w:szCs w:val="20"/>
        </w:rPr>
        <w:t xml:space="preserve">university </w:t>
      </w:r>
      <w:r>
        <w:rPr>
          <w:sz w:val="20"/>
          <w:szCs w:val="20"/>
        </w:rPr>
        <w:t xml:space="preserve">employees </w:t>
      </w:r>
    </w:p>
    <w:p w:rsidR="00C62D9E" w:rsidRPr="00A22ED9" w:rsidRDefault="00C62D9E" w:rsidP="008B6176">
      <w:pPr>
        <w:pStyle w:val="ListParagraph"/>
        <w:numPr>
          <w:ilvl w:val="0"/>
          <w:numId w:val="41"/>
        </w:numPr>
        <w:rPr>
          <w:sz w:val="20"/>
        </w:rPr>
      </w:pPr>
      <w:r>
        <w:rPr>
          <w:sz w:val="20"/>
          <w:szCs w:val="20"/>
        </w:rPr>
        <w:t xml:space="preserve">Developing at home rehabilitation programs for patients </w:t>
      </w:r>
    </w:p>
    <w:p w:rsidR="00A22ED9" w:rsidRPr="00A22ED9" w:rsidRDefault="00A22ED9" w:rsidP="008B6176">
      <w:pPr>
        <w:pStyle w:val="ListParagraph"/>
        <w:numPr>
          <w:ilvl w:val="0"/>
          <w:numId w:val="41"/>
        </w:numPr>
        <w:rPr>
          <w:sz w:val="20"/>
        </w:rPr>
      </w:pPr>
      <w:r>
        <w:rPr>
          <w:sz w:val="20"/>
          <w:szCs w:val="20"/>
        </w:rPr>
        <w:t>Communication with patients' treating physician to determine the best treatment plan</w:t>
      </w:r>
    </w:p>
    <w:p w:rsidR="00A22ED9" w:rsidRPr="000C6B81" w:rsidRDefault="00A22ED9" w:rsidP="008B6176">
      <w:pPr>
        <w:pStyle w:val="ListParagraph"/>
        <w:numPr>
          <w:ilvl w:val="0"/>
          <w:numId w:val="41"/>
        </w:numPr>
        <w:rPr>
          <w:sz w:val="20"/>
        </w:rPr>
      </w:pPr>
      <w:r>
        <w:rPr>
          <w:sz w:val="20"/>
          <w:szCs w:val="20"/>
        </w:rPr>
        <w:t>Counseling patients on safe return to activity progressions</w:t>
      </w:r>
    </w:p>
    <w:p w:rsidR="000C6B81" w:rsidRPr="0019313F" w:rsidRDefault="000C6B81" w:rsidP="008B6176">
      <w:pPr>
        <w:pStyle w:val="ListParagraph"/>
        <w:numPr>
          <w:ilvl w:val="0"/>
          <w:numId w:val="41"/>
        </w:numPr>
        <w:rPr>
          <w:sz w:val="20"/>
        </w:rPr>
      </w:pPr>
      <w:r>
        <w:rPr>
          <w:sz w:val="20"/>
          <w:szCs w:val="20"/>
        </w:rPr>
        <w:t xml:space="preserve">Utilized eClinicalWorks for accurate documentation of medical records </w:t>
      </w:r>
    </w:p>
    <w:p w:rsidR="00B93B44" w:rsidRDefault="00B93B44" w:rsidP="008B6176">
      <w:pPr>
        <w:rPr>
          <w:b/>
          <w:sz w:val="20"/>
        </w:rPr>
      </w:pPr>
    </w:p>
    <w:p w:rsidR="00B93B44" w:rsidRDefault="00B93B44" w:rsidP="008B6176">
      <w:pPr>
        <w:rPr>
          <w:b/>
          <w:sz w:val="20"/>
        </w:rPr>
      </w:pPr>
    </w:p>
    <w:p w:rsidR="0086006A" w:rsidRDefault="0086006A" w:rsidP="008B6176">
      <w:pPr>
        <w:rPr>
          <w:b/>
          <w:sz w:val="20"/>
        </w:rPr>
      </w:pPr>
    </w:p>
    <w:p w:rsidR="007972D4" w:rsidRDefault="00AB2531" w:rsidP="008B6176">
      <w:pPr>
        <w:rPr>
          <w:sz w:val="20"/>
        </w:rPr>
      </w:pPr>
      <w:r>
        <w:rPr>
          <w:b/>
          <w:sz w:val="20"/>
        </w:rPr>
        <w:t xml:space="preserve">Millersville University of Pennsylvania </w:t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b/>
          <w:sz w:val="20"/>
        </w:rPr>
        <w:tab/>
      </w:r>
      <w:r w:rsidR="00B93B44">
        <w:rPr>
          <w:sz w:val="20"/>
        </w:rPr>
        <w:t>August 2009-May 2013</w:t>
      </w:r>
    </w:p>
    <w:p w:rsidR="0008283A" w:rsidRDefault="0008283A" w:rsidP="008B6176">
      <w:pPr>
        <w:rPr>
          <w:i/>
          <w:sz w:val="20"/>
        </w:rPr>
      </w:pPr>
      <w:r>
        <w:rPr>
          <w:i/>
          <w:sz w:val="20"/>
        </w:rPr>
        <w:t>Athletic Training Student</w:t>
      </w:r>
    </w:p>
    <w:p w:rsidR="00FE16A3" w:rsidRDefault="00FE16A3" w:rsidP="008B6176">
      <w:pPr>
        <w:rPr>
          <w:i/>
          <w:sz w:val="20"/>
        </w:rPr>
      </w:pPr>
    </w:p>
    <w:p w:rsidR="00FE16A3" w:rsidRDefault="00FE16A3" w:rsidP="00FE16A3">
      <w:pPr>
        <w:tabs>
          <w:tab w:val="left" w:pos="3031"/>
        </w:tabs>
        <w:ind w:left="720"/>
        <w:rPr>
          <w:sz w:val="20"/>
        </w:rPr>
      </w:pPr>
      <w:r>
        <w:rPr>
          <w:b/>
          <w:sz w:val="20"/>
        </w:rPr>
        <w:t xml:space="preserve">Responsibilities: </w:t>
      </w:r>
      <w:r>
        <w:rPr>
          <w:b/>
          <w:sz w:val="20"/>
        </w:rPr>
        <w:tab/>
      </w:r>
    </w:p>
    <w:p w:rsidR="0058749F" w:rsidRDefault="00292B17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S</w:t>
      </w:r>
      <w:r w:rsidR="00FE16A3">
        <w:rPr>
          <w:sz w:val="20"/>
          <w:szCs w:val="20"/>
        </w:rPr>
        <w:t>emester long clinical rotations with</w:t>
      </w:r>
      <w:r w:rsidR="0058749F">
        <w:rPr>
          <w:sz w:val="20"/>
          <w:szCs w:val="20"/>
        </w:rPr>
        <w:t xml:space="preserve"> men's basketball, football, </w:t>
      </w:r>
    </w:p>
    <w:p w:rsidR="00292B17" w:rsidRDefault="0058749F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Semester long clinical rotation at</w:t>
      </w:r>
      <w:r w:rsidR="00FE16A3">
        <w:rPr>
          <w:sz w:val="20"/>
          <w:szCs w:val="20"/>
        </w:rPr>
        <w:t xml:space="preserve"> Conestoga Valley High School</w:t>
      </w:r>
    </w:p>
    <w:p w:rsidR="00292B17" w:rsidRDefault="00CF2EF4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Aiding with</w:t>
      </w:r>
      <w:r w:rsidR="00292B17" w:rsidRPr="00292B17">
        <w:rPr>
          <w:sz w:val="20"/>
          <w:szCs w:val="20"/>
        </w:rPr>
        <w:t xml:space="preserve"> daily evaluation and treatment of musculoskeletal injuries and creating appropriate rehabilitation programs under supervision of </w:t>
      </w:r>
      <w:r w:rsidR="00292B17">
        <w:rPr>
          <w:sz w:val="20"/>
          <w:szCs w:val="20"/>
        </w:rPr>
        <w:t>s</w:t>
      </w:r>
      <w:r w:rsidR="00292B17" w:rsidRPr="00292B17">
        <w:rPr>
          <w:sz w:val="20"/>
          <w:szCs w:val="20"/>
        </w:rPr>
        <w:t xml:space="preserve">taff athletic trainer </w:t>
      </w:r>
    </w:p>
    <w:p w:rsidR="00292B17" w:rsidRDefault="00292B17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292B17">
        <w:rPr>
          <w:sz w:val="20"/>
          <w:szCs w:val="20"/>
        </w:rPr>
        <w:t>Maintaining an accurate and up-to-date report of all injuries, treatment</w:t>
      </w:r>
      <w:r>
        <w:rPr>
          <w:sz w:val="20"/>
          <w:szCs w:val="20"/>
        </w:rPr>
        <w:t>s and rehabilitation exercises</w:t>
      </w:r>
    </w:p>
    <w:p w:rsidR="00FE16A3" w:rsidRDefault="00292B17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 w:rsidRPr="00292B17">
        <w:rPr>
          <w:sz w:val="20"/>
          <w:szCs w:val="20"/>
        </w:rPr>
        <w:t>Regular assistance in maintaining the inventory of athletic training room supplies and equipment</w:t>
      </w:r>
      <w:r w:rsidR="00FE16A3" w:rsidRPr="00292B17">
        <w:rPr>
          <w:sz w:val="20"/>
          <w:szCs w:val="20"/>
        </w:rPr>
        <w:t xml:space="preserve"> </w:t>
      </w:r>
    </w:p>
    <w:p w:rsidR="00616436" w:rsidRPr="00292B17" w:rsidRDefault="00616436" w:rsidP="00FE16A3">
      <w:pPr>
        <w:pStyle w:val="ListParagraph"/>
        <w:numPr>
          <w:ilvl w:val="0"/>
          <w:numId w:val="41"/>
        </w:numPr>
        <w:rPr>
          <w:sz w:val="20"/>
          <w:szCs w:val="20"/>
        </w:rPr>
      </w:pPr>
      <w:r>
        <w:rPr>
          <w:sz w:val="20"/>
          <w:szCs w:val="20"/>
        </w:rPr>
        <w:t>Assisted with coverage of all Millersville University athletic teams on a as needed basis</w:t>
      </w:r>
    </w:p>
    <w:p w:rsidR="00FE16A3" w:rsidRPr="0008283A" w:rsidRDefault="00FE16A3" w:rsidP="008B6176">
      <w:pPr>
        <w:rPr>
          <w:i/>
          <w:sz w:val="20"/>
        </w:rPr>
      </w:pPr>
    </w:p>
    <w:p w:rsidR="00866FEB" w:rsidRDefault="00866FEB" w:rsidP="000B7C36">
      <w:pPr>
        <w:rPr>
          <w:b/>
          <w:sz w:val="20"/>
        </w:rPr>
      </w:pPr>
    </w:p>
    <w:p w:rsidR="000B7C36" w:rsidRDefault="00B77EBC" w:rsidP="000B7C36">
      <w:pPr>
        <w:rPr>
          <w:b/>
          <w:sz w:val="20"/>
        </w:rPr>
      </w:pPr>
      <w:r>
        <w:rPr>
          <w:b/>
          <w:sz w:val="20"/>
        </w:rPr>
        <w:t xml:space="preserve">Camps/Competitions </w:t>
      </w:r>
    </w:p>
    <w:p w:rsidR="009E4A41" w:rsidRDefault="009E4A41" w:rsidP="008B6176">
      <w:pPr>
        <w:pStyle w:val="ListParagraph"/>
        <w:numPr>
          <w:ilvl w:val="0"/>
          <w:numId w:val="4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George Mason University Women's Soccer Camps: May 2016-Present</w:t>
      </w:r>
    </w:p>
    <w:p w:rsidR="00F31FEC" w:rsidRDefault="00F31FEC" w:rsidP="008B6176">
      <w:pPr>
        <w:pStyle w:val="ListParagraph"/>
        <w:numPr>
          <w:ilvl w:val="0"/>
          <w:numId w:val="4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Atlantic 10 Track and Field Championships: May 7-8, 2016</w:t>
      </w:r>
    </w:p>
    <w:p w:rsidR="008B6176" w:rsidRDefault="00F31FEC" w:rsidP="008B6176">
      <w:pPr>
        <w:pStyle w:val="ListParagraph"/>
        <w:numPr>
          <w:ilvl w:val="0"/>
          <w:numId w:val="4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Atlantic Coast Conference</w:t>
      </w:r>
      <w:r w:rsidR="008B6176">
        <w:rPr>
          <w:rFonts w:asciiTheme="majorHAnsi" w:hAnsiTheme="majorHAnsi" w:cstheme="majorHAnsi"/>
          <w:sz w:val="20"/>
          <w:szCs w:val="20"/>
        </w:rPr>
        <w:t xml:space="preserve"> Track and Field Championships: April 19, 2014</w:t>
      </w:r>
    </w:p>
    <w:p w:rsidR="008B6176" w:rsidRPr="008B6176" w:rsidRDefault="008B6176" w:rsidP="000B7C36">
      <w:pPr>
        <w:pStyle w:val="ListParagraph"/>
        <w:numPr>
          <w:ilvl w:val="0"/>
          <w:numId w:val="4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Breschi Youth Box Lacrosse Sunday League: February 2014-March 2014</w:t>
      </w:r>
      <w:r w:rsidR="005064F9">
        <w:rPr>
          <w:rFonts w:asciiTheme="majorHAnsi" w:hAnsiTheme="majorHAnsi" w:cstheme="majorHAnsi"/>
          <w:sz w:val="20"/>
          <w:szCs w:val="20"/>
        </w:rPr>
        <w:t>, January 2015-</w:t>
      </w:r>
      <w:r w:rsidR="00833857">
        <w:rPr>
          <w:rFonts w:asciiTheme="majorHAnsi" w:hAnsiTheme="majorHAnsi" w:cstheme="majorHAnsi"/>
          <w:sz w:val="20"/>
          <w:szCs w:val="20"/>
        </w:rPr>
        <w:t>February 2015</w:t>
      </w:r>
    </w:p>
    <w:p w:rsidR="00F6038B" w:rsidRPr="00046AEA" w:rsidRDefault="00046AEA" w:rsidP="006625F2">
      <w:pPr>
        <w:pStyle w:val="ListParagraph"/>
        <w:numPr>
          <w:ilvl w:val="0"/>
          <w:numId w:val="40"/>
        </w:numPr>
        <w:rPr>
          <w:b/>
          <w:sz w:val="20"/>
        </w:rPr>
      </w:pPr>
      <w:r>
        <w:rPr>
          <w:sz w:val="20"/>
        </w:rPr>
        <w:t>Tar Heel Lacrosse Camps</w:t>
      </w:r>
      <w:r w:rsidR="00012E63">
        <w:rPr>
          <w:sz w:val="20"/>
        </w:rPr>
        <w:t xml:space="preserve"> December 2013-</w:t>
      </w:r>
      <w:r w:rsidR="000D61AA">
        <w:rPr>
          <w:sz w:val="20"/>
        </w:rPr>
        <w:t>January 2015</w:t>
      </w:r>
    </w:p>
    <w:p w:rsidR="00046AEA" w:rsidRPr="00046AEA" w:rsidRDefault="00046AEA" w:rsidP="00046AEA">
      <w:pPr>
        <w:pStyle w:val="ListParagraph"/>
        <w:numPr>
          <w:ilvl w:val="0"/>
          <w:numId w:val="4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UNC Football Athletic Training </w:t>
      </w:r>
      <w:r w:rsidR="001E0F77">
        <w:rPr>
          <w:rFonts w:asciiTheme="majorHAnsi" w:hAnsiTheme="majorHAnsi" w:cstheme="majorHAnsi"/>
          <w:sz w:val="20"/>
          <w:szCs w:val="20"/>
        </w:rPr>
        <w:t>Game D</w:t>
      </w:r>
      <w:r w:rsidR="00AB4EB3">
        <w:rPr>
          <w:rFonts w:asciiTheme="majorHAnsi" w:hAnsiTheme="majorHAnsi" w:cstheme="majorHAnsi"/>
          <w:sz w:val="20"/>
          <w:szCs w:val="20"/>
        </w:rPr>
        <w:t>ay</w:t>
      </w:r>
      <w:r w:rsidR="00D21CDC">
        <w:rPr>
          <w:rFonts w:asciiTheme="majorHAnsi" w:hAnsiTheme="majorHAnsi" w:cstheme="majorHAnsi"/>
          <w:sz w:val="20"/>
          <w:szCs w:val="20"/>
        </w:rPr>
        <w:t xml:space="preserve"> Assistant: 2013 and 2014 seasons </w:t>
      </w:r>
    </w:p>
    <w:p w:rsidR="00E3261F" w:rsidRPr="00E3261F" w:rsidRDefault="00E3261F" w:rsidP="00E3261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sz w:val="20"/>
          <w:szCs w:val="20"/>
        </w:rPr>
      </w:pPr>
      <w:r w:rsidRPr="00E3261F">
        <w:rPr>
          <w:rFonts w:asciiTheme="majorHAnsi" w:hAnsiTheme="majorHAnsi" w:cstheme="majorHAnsi"/>
          <w:sz w:val="20"/>
          <w:szCs w:val="20"/>
        </w:rPr>
        <w:t>Keystone State Games: August 2, 2012- August 5, 2012</w:t>
      </w:r>
    </w:p>
    <w:p w:rsidR="00E3261F" w:rsidRPr="00E3261F" w:rsidRDefault="00E3261F" w:rsidP="00E3261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sz w:val="20"/>
          <w:szCs w:val="20"/>
        </w:rPr>
      </w:pPr>
      <w:r w:rsidRPr="00E3261F">
        <w:rPr>
          <w:rFonts w:asciiTheme="majorHAnsi" w:hAnsiTheme="majorHAnsi" w:cstheme="majorHAnsi"/>
          <w:sz w:val="20"/>
          <w:szCs w:val="20"/>
        </w:rPr>
        <w:t>Millersville Women’s Basketball Team Camp: July 27</w:t>
      </w:r>
      <w:r w:rsidR="00F31FEC">
        <w:rPr>
          <w:rFonts w:asciiTheme="majorHAnsi" w:hAnsiTheme="majorHAnsi" w:cstheme="majorHAnsi"/>
          <w:sz w:val="20"/>
          <w:szCs w:val="20"/>
        </w:rPr>
        <w:t>-29, 2012</w:t>
      </w:r>
    </w:p>
    <w:p w:rsidR="00E3261F" w:rsidRPr="00E3261F" w:rsidRDefault="00E3261F" w:rsidP="00E3261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sz w:val="20"/>
          <w:szCs w:val="20"/>
        </w:rPr>
      </w:pPr>
      <w:r w:rsidRPr="00E3261F">
        <w:rPr>
          <w:rFonts w:asciiTheme="majorHAnsi" w:hAnsiTheme="majorHAnsi" w:cstheme="majorHAnsi"/>
          <w:sz w:val="20"/>
          <w:szCs w:val="20"/>
        </w:rPr>
        <w:t>Big 33 Football Classic: June 10</w:t>
      </w:r>
      <w:r w:rsidR="00F31FEC">
        <w:rPr>
          <w:rFonts w:asciiTheme="majorHAnsi" w:hAnsiTheme="majorHAnsi" w:cstheme="majorHAnsi"/>
          <w:sz w:val="20"/>
          <w:szCs w:val="20"/>
        </w:rPr>
        <w:t>-16, 2012</w:t>
      </w:r>
    </w:p>
    <w:p w:rsidR="00E3261F" w:rsidRPr="00B77EBC" w:rsidRDefault="00E3261F" w:rsidP="00E3261F">
      <w:pPr>
        <w:pStyle w:val="ListParagraph"/>
        <w:numPr>
          <w:ilvl w:val="0"/>
          <w:numId w:val="30"/>
        </w:numPr>
        <w:rPr>
          <w:rFonts w:asciiTheme="majorHAnsi" w:hAnsiTheme="majorHAnsi" w:cstheme="majorHAnsi"/>
          <w:b/>
          <w:sz w:val="20"/>
          <w:szCs w:val="20"/>
        </w:rPr>
      </w:pPr>
      <w:r w:rsidRPr="00E3261F">
        <w:rPr>
          <w:rFonts w:asciiTheme="majorHAnsi" w:hAnsiTheme="majorHAnsi" w:cstheme="majorHAnsi"/>
          <w:sz w:val="20"/>
          <w:szCs w:val="20"/>
        </w:rPr>
        <w:t>College Rugby 7’s Championships: June 1</w:t>
      </w:r>
      <w:r w:rsidR="00F31FEC">
        <w:rPr>
          <w:rFonts w:asciiTheme="majorHAnsi" w:hAnsiTheme="majorHAnsi" w:cstheme="majorHAnsi"/>
          <w:sz w:val="20"/>
          <w:szCs w:val="20"/>
        </w:rPr>
        <w:t>-3, 2012</w:t>
      </w:r>
    </w:p>
    <w:p w:rsidR="00B77EBC" w:rsidRDefault="00B77EBC" w:rsidP="00B77EBC">
      <w:pPr>
        <w:pStyle w:val="ListParagraph"/>
        <w:numPr>
          <w:ilvl w:val="0"/>
          <w:numId w:val="30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5528E">
        <w:rPr>
          <w:rFonts w:asciiTheme="majorHAnsi" w:hAnsiTheme="majorHAnsi" w:cstheme="majorHAnsi"/>
          <w:sz w:val="20"/>
          <w:szCs w:val="20"/>
        </w:rPr>
        <w:t>Special Olympics Eastern Spring Sectional: May 5, 2012</w:t>
      </w:r>
      <w:r>
        <w:rPr>
          <w:rFonts w:asciiTheme="majorHAnsi" w:hAnsiTheme="majorHAnsi" w:cstheme="majorHAnsi"/>
          <w:sz w:val="20"/>
          <w:szCs w:val="20"/>
        </w:rPr>
        <w:t>, May 4, 2013</w:t>
      </w:r>
    </w:p>
    <w:p w:rsidR="00B77EBC" w:rsidRDefault="00B77EBC" w:rsidP="00B77EBC">
      <w:pPr>
        <w:pStyle w:val="ListParagraph"/>
        <w:numPr>
          <w:ilvl w:val="0"/>
          <w:numId w:val="30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5528E">
        <w:rPr>
          <w:rFonts w:asciiTheme="majorHAnsi" w:hAnsiTheme="majorHAnsi" w:cstheme="majorHAnsi"/>
          <w:sz w:val="20"/>
          <w:szCs w:val="20"/>
        </w:rPr>
        <w:t>Pennsylvania Farm Show</w:t>
      </w:r>
      <w:r w:rsidR="000C5F2A">
        <w:rPr>
          <w:rFonts w:asciiTheme="majorHAnsi" w:hAnsiTheme="majorHAnsi" w:cstheme="majorHAnsi"/>
          <w:sz w:val="20"/>
          <w:szCs w:val="20"/>
        </w:rPr>
        <w:t xml:space="preserve"> Circuit Finals</w:t>
      </w:r>
      <w:r w:rsidRPr="00E5528E">
        <w:rPr>
          <w:rFonts w:asciiTheme="majorHAnsi" w:hAnsiTheme="majorHAnsi" w:cstheme="majorHAnsi"/>
          <w:sz w:val="20"/>
          <w:szCs w:val="20"/>
        </w:rPr>
        <w:t xml:space="preserve"> Rodeo: January 13, 2012</w:t>
      </w:r>
      <w:r>
        <w:rPr>
          <w:rFonts w:asciiTheme="majorHAnsi" w:hAnsiTheme="majorHAnsi" w:cstheme="majorHAnsi"/>
          <w:sz w:val="20"/>
          <w:szCs w:val="20"/>
        </w:rPr>
        <w:t>, January 12, 2013</w:t>
      </w:r>
    </w:p>
    <w:p w:rsidR="00B77EBC" w:rsidRPr="00E5528E" w:rsidRDefault="00B77EBC" w:rsidP="00B77EBC">
      <w:pPr>
        <w:pStyle w:val="ListParagraph"/>
        <w:numPr>
          <w:ilvl w:val="0"/>
          <w:numId w:val="30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Millersville Metrics</w:t>
      </w:r>
      <w:r w:rsidR="000C5F2A">
        <w:rPr>
          <w:rFonts w:asciiTheme="majorHAnsi" w:hAnsiTheme="majorHAnsi" w:cstheme="majorHAnsi"/>
          <w:sz w:val="20"/>
          <w:szCs w:val="20"/>
        </w:rPr>
        <w:t xml:space="preserve"> Track Meet </w:t>
      </w:r>
      <w:r>
        <w:rPr>
          <w:rFonts w:asciiTheme="majorHAnsi" w:hAnsiTheme="majorHAnsi" w:cstheme="majorHAnsi"/>
          <w:sz w:val="20"/>
          <w:szCs w:val="20"/>
        </w:rPr>
        <w:t>: April 10, 2011, April 7, 2012</w:t>
      </w:r>
    </w:p>
    <w:p w:rsidR="00B77EBC" w:rsidRPr="00E5528E" w:rsidRDefault="00B77EBC" w:rsidP="00B77EBC">
      <w:pPr>
        <w:pStyle w:val="ListParagraph"/>
        <w:numPr>
          <w:ilvl w:val="0"/>
          <w:numId w:val="30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5528E">
        <w:rPr>
          <w:rFonts w:asciiTheme="majorHAnsi" w:hAnsiTheme="majorHAnsi" w:cstheme="majorHAnsi"/>
          <w:sz w:val="20"/>
          <w:szCs w:val="20"/>
        </w:rPr>
        <w:t>Shorty Hitchcock Memorial Classic Wrestling Tournament: January 16, 2011,  January 15, 2012</w:t>
      </w:r>
      <w:r>
        <w:rPr>
          <w:rFonts w:asciiTheme="majorHAnsi" w:hAnsiTheme="majorHAnsi" w:cstheme="majorHAnsi"/>
          <w:sz w:val="20"/>
          <w:szCs w:val="20"/>
        </w:rPr>
        <w:t>, January 14, 2013</w:t>
      </w:r>
    </w:p>
    <w:p w:rsidR="00B77EBC" w:rsidRPr="00B77EBC" w:rsidRDefault="00B77EBC" w:rsidP="00B77EBC">
      <w:pPr>
        <w:pStyle w:val="ListParagraph"/>
        <w:numPr>
          <w:ilvl w:val="0"/>
          <w:numId w:val="30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E5528E">
        <w:rPr>
          <w:rFonts w:asciiTheme="majorHAnsi" w:hAnsiTheme="majorHAnsi" w:cstheme="majorHAnsi"/>
          <w:sz w:val="20"/>
          <w:szCs w:val="20"/>
        </w:rPr>
        <w:t>Jingle Bell Run/Walk for Arthritis: December 2010, December 2011</w:t>
      </w:r>
      <w:r>
        <w:rPr>
          <w:rFonts w:asciiTheme="majorHAnsi" w:hAnsiTheme="majorHAnsi" w:cstheme="majorHAnsi"/>
          <w:sz w:val="20"/>
          <w:szCs w:val="20"/>
        </w:rPr>
        <w:t>, December 2012</w:t>
      </w:r>
    </w:p>
    <w:p w:rsidR="00EA0F29" w:rsidRDefault="00E3261F" w:rsidP="001610B9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            </w:t>
      </w:r>
    </w:p>
    <w:p w:rsidR="00E8644E" w:rsidRDefault="00EA0F29" w:rsidP="001610B9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ab/>
      </w:r>
      <w:r w:rsidR="00E3261F">
        <w:rPr>
          <w:rFonts w:asciiTheme="majorHAnsi" w:hAnsiTheme="majorHAnsi" w:cstheme="majorHAnsi"/>
          <w:sz w:val="20"/>
          <w:szCs w:val="20"/>
        </w:rPr>
        <w:t xml:space="preserve"> </w:t>
      </w:r>
      <w:r w:rsidR="00E3261F" w:rsidRPr="00E3261F">
        <w:rPr>
          <w:rFonts w:asciiTheme="majorHAnsi" w:hAnsiTheme="majorHAnsi" w:cstheme="majorHAnsi"/>
          <w:b/>
          <w:sz w:val="20"/>
          <w:szCs w:val="20"/>
        </w:rPr>
        <w:t>Responsibilities</w:t>
      </w:r>
      <w:r w:rsidR="00E3261F" w:rsidRPr="00E3261F">
        <w:rPr>
          <w:rFonts w:asciiTheme="majorHAnsi" w:hAnsiTheme="majorHAnsi" w:cstheme="majorHAnsi"/>
          <w:sz w:val="20"/>
          <w:szCs w:val="20"/>
        </w:rPr>
        <w:t>: provided medical coverage for the athletes that participated in the above events</w:t>
      </w:r>
    </w:p>
    <w:p w:rsidR="007714DC" w:rsidRDefault="007714DC" w:rsidP="001610B9">
      <w:pPr>
        <w:rPr>
          <w:rFonts w:asciiTheme="majorHAnsi" w:hAnsiTheme="majorHAnsi" w:cstheme="majorHAnsi"/>
          <w:sz w:val="20"/>
          <w:szCs w:val="20"/>
        </w:rPr>
      </w:pPr>
    </w:p>
    <w:p w:rsidR="00821C7C" w:rsidRDefault="00821C7C" w:rsidP="001610B9">
      <w:pPr>
        <w:rPr>
          <w:rFonts w:asciiTheme="majorHAnsi" w:hAnsiTheme="majorHAnsi" w:cstheme="majorHAnsi"/>
          <w:sz w:val="20"/>
          <w:szCs w:val="20"/>
        </w:rPr>
      </w:pPr>
    </w:p>
    <w:p w:rsidR="001F7732" w:rsidRDefault="00FD373B" w:rsidP="001610B9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noProof/>
          <w:sz w:val="20"/>
          <w:szCs w:val="20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margin-left:-1.7pt;margin-top:4.9pt;width:573.95pt;height:0;z-index:251661312" o:connectortype="straight"/>
        </w:pict>
      </w:r>
      <w:r w:rsidR="001F7732">
        <w:rPr>
          <w:rFonts w:asciiTheme="majorHAnsi" w:hAnsiTheme="majorHAnsi" w:cstheme="majorHAnsi"/>
          <w:sz w:val="20"/>
          <w:szCs w:val="20"/>
        </w:rPr>
        <w:t xml:space="preserve">                                       </w:t>
      </w:r>
    </w:p>
    <w:p w:rsidR="001F7732" w:rsidRDefault="001F7732" w:rsidP="001F7732">
      <w:pPr>
        <w:jc w:val="center"/>
        <w:rPr>
          <w:rFonts w:asciiTheme="majorHAnsi" w:hAnsiTheme="majorHAnsi" w:cstheme="majorHAnsi"/>
          <w:b/>
          <w:szCs w:val="20"/>
        </w:rPr>
      </w:pPr>
      <w:r>
        <w:rPr>
          <w:rFonts w:asciiTheme="majorHAnsi" w:hAnsiTheme="majorHAnsi" w:cstheme="majorHAnsi"/>
          <w:b/>
          <w:szCs w:val="20"/>
        </w:rPr>
        <w:t>TEACHING EXPERIENCE</w:t>
      </w:r>
    </w:p>
    <w:p w:rsidR="00543E75" w:rsidRDefault="00FD373B" w:rsidP="00543E75">
      <w:pPr>
        <w:rPr>
          <w:rFonts w:cstheme="minorHAnsi"/>
          <w:b/>
          <w:sz w:val="20"/>
          <w:szCs w:val="20"/>
        </w:rPr>
      </w:pPr>
      <w:r w:rsidRPr="00FD373B">
        <w:rPr>
          <w:rFonts w:asciiTheme="majorHAnsi" w:hAnsiTheme="majorHAnsi" w:cstheme="majorHAnsi"/>
          <w:b/>
          <w:noProof/>
          <w:szCs w:val="20"/>
        </w:rPr>
        <w:pict>
          <v:shape id="_x0000_s1033" type="#_x0000_t32" style="position:absolute;margin-left:-1.7pt;margin-top:2.5pt;width:573.95pt;height:0;z-index:251662336" o:connectortype="straight"/>
        </w:pict>
      </w:r>
    </w:p>
    <w:p w:rsidR="00543E75" w:rsidRPr="00463EBA" w:rsidRDefault="00543E75" w:rsidP="00543E75">
      <w:pPr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University of North Carolina at Chapel Hill</w:t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600F44">
        <w:rPr>
          <w:rFonts w:cstheme="minorHAnsi"/>
          <w:sz w:val="20"/>
          <w:szCs w:val="20"/>
        </w:rPr>
        <w:tab/>
      </w:r>
      <w:r w:rsidR="00463EBA">
        <w:rPr>
          <w:rFonts w:cstheme="minorHAnsi"/>
          <w:sz w:val="20"/>
          <w:szCs w:val="20"/>
        </w:rPr>
        <w:t>August 2013-</w:t>
      </w:r>
      <w:r w:rsidR="00600F44">
        <w:rPr>
          <w:rFonts w:cstheme="minorHAnsi"/>
          <w:sz w:val="20"/>
          <w:szCs w:val="20"/>
        </w:rPr>
        <w:t>May 2015</w:t>
      </w:r>
    </w:p>
    <w:p w:rsidR="00543E75" w:rsidRPr="00543E75" w:rsidRDefault="00543E75" w:rsidP="00543E75">
      <w:pPr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>Exercise and Sport Science Teaching Assistant</w:t>
      </w:r>
    </w:p>
    <w:p w:rsidR="00E760E5" w:rsidRDefault="00E760E5" w:rsidP="00E760E5">
      <w:pPr>
        <w:pStyle w:val="ListParagraph"/>
        <w:numPr>
          <w:ilvl w:val="1"/>
          <w:numId w:val="3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Courses Taught:</w:t>
      </w:r>
    </w:p>
    <w:p w:rsidR="00E760E5" w:rsidRDefault="00E760E5" w:rsidP="00E760E5">
      <w:pPr>
        <w:pStyle w:val="ListParagraph"/>
        <w:numPr>
          <w:ilvl w:val="2"/>
          <w:numId w:val="3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Exercise and Conditioning (Fall 2013)</w:t>
      </w:r>
    </w:p>
    <w:p w:rsidR="00E760E5" w:rsidRDefault="00E760E5" w:rsidP="00E760E5">
      <w:pPr>
        <w:pStyle w:val="ListParagraph"/>
        <w:numPr>
          <w:ilvl w:val="2"/>
          <w:numId w:val="3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Weight Training (Fall 2013, Spring 2014)</w:t>
      </w:r>
    </w:p>
    <w:p w:rsidR="00E760E5" w:rsidRDefault="00E760E5" w:rsidP="00E760E5">
      <w:pPr>
        <w:pStyle w:val="ListParagraph"/>
        <w:numPr>
          <w:ilvl w:val="2"/>
          <w:numId w:val="3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Intermediate Jogging (Fall 2014)</w:t>
      </w:r>
    </w:p>
    <w:p w:rsidR="00E760E5" w:rsidRDefault="00E760E5" w:rsidP="00E760E5">
      <w:pPr>
        <w:pStyle w:val="ListParagraph"/>
        <w:numPr>
          <w:ilvl w:val="2"/>
          <w:numId w:val="38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Beginning Jogging (Spring 2015)</w:t>
      </w:r>
    </w:p>
    <w:p w:rsidR="00265AAA" w:rsidRDefault="00265AAA" w:rsidP="005C22CA">
      <w:pPr>
        <w:ind w:left="720"/>
        <w:rPr>
          <w:rFonts w:cstheme="minorHAnsi"/>
          <w:b/>
          <w:sz w:val="20"/>
          <w:szCs w:val="20"/>
        </w:rPr>
      </w:pPr>
    </w:p>
    <w:p w:rsidR="007B1E1A" w:rsidRDefault="005678BF" w:rsidP="007B1E1A">
      <w:pPr>
        <w:ind w:left="7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Responsibilities:</w:t>
      </w:r>
    </w:p>
    <w:p w:rsidR="007B1E1A" w:rsidRPr="000C7212" w:rsidRDefault="005678BF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 w:rsidRPr="007B1E1A">
        <w:rPr>
          <w:rFonts w:cstheme="minorHAnsi"/>
          <w:sz w:val="20"/>
          <w:szCs w:val="20"/>
        </w:rPr>
        <w:t xml:space="preserve">Instructing undergraduate </w:t>
      </w:r>
      <w:r w:rsidR="001B5866" w:rsidRPr="007B1E1A">
        <w:rPr>
          <w:rFonts w:cstheme="minorHAnsi"/>
          <w:sz w:val="20"/>
          <w:szCs w:val="20"/>
        </w:rPr>
        <w:t>students through class time physical activity</w:t>
      </w:r>
    </w:p>
    <w:p w:rsidR="000C7212" w:rsidRPr="007B1E1A" w:rsidRDefault="000C7212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Educating students about personal health and exercise techniques</w:t>
      </w:r>
    </w:p>
    <w:p w:rsidR="007B1E1A" w:rsidRPr="007B1E1A" w:rsidRDefault="007B1E1A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Conducting </w:t>
      </w:r>
      <w:r w:rsidR="00707CBE" w:rsidRPr="007B1E1A">
        <w:rPr>
          <w:rFonts w:cstheme="minorHAnsi"/>
          <w:sz w:val="20"/>
          <w:szCs w:val="20"/>
        </w:rPr>
        <w:t>health and fitness labs</w:t>
      </w:r>
    </w:p>
    <w:p w:rsidR="007B1E1A" w:rsidRPr="007B1E1A" w:rsidRDefault="007B1E1A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Proctoring</w:t>
      </w:r>
      <w:r w:rsidR="00707CBE" w:rsidRPr="007B1E1A">
        <w:rPr>
          <w:rFonts w:cstheme="minorHAnsi"/>
          <w:sz w:val="20"/>
          <w:szCs w:val="20"/>
        </w:rPr>
        <w:t xml:space="preserve"> final examinations</w:t>
      </w:r>
    </w:p>
    <w:p w:rsidR="005C22CA" w:rsidRPr="0061735B" w:rsidRDefault="007B1E1A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Grading</w:t>
      </w:r>
      <w:r w:rsidR="001B5866" w:rsidRPr="007B1E1A">
        <w:rPr>
          <w:rFonts w:cstheme="minorHAnsi"/>
          <w:sz w:val="20"/>
          <w:szCs w:val="20"/>
        </w:rPr>
        <w:t xml:space="preserve"> online assignments</w:t>
      </w:r>
      <w:r>
        <w:rPr>
          <w:rFonts w:cstheme="minorHAnsi"/>
          <w:sz w:val="20"/>
          <w:szCs w:val="20"/>
        </w:rPr>
        <w:t xml:space="preserve"> and quizzes</w:t>
      </w:r>
    </w:p>
    <w:p w:rsidR="0061735B" w:rsidRPr="00386F65" w:rsidRDefault="0061735B" w:rsidP="007B1E1A">
      <w:pPr>
        <w:pStyle w:val="ListParagraph"/>
        <w:numPr>
          <w:ilvl w:val="2"/>
          <w:numId w:val="38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Identifying students with potential mental health disorders</w:t>
      </w:r>
    </w:p>
    <w:p w:rsidR="00E15C9F" w:rsidRPr="00386F65" w:rsidRDefault="00E15C9F" w:rsidP="00386F65">
      <w:pPr>
        <w:pStyle w:val="ListParagraph"/>
        <w:jc w:val="center"/>
        <w:rPr>
          <w:rFonts w:cstheme="minorHAnsi"/>
          <w:b/>
        </w:rPr>
      </w:pPr>
    </w:p>
    <w:p w:rsidR="00386F65" w:rsidRPr="00386F65" w:rsidRDefault="00FD373B" w:rsidP="00386F65">
      <w:pPr>
        <w:pStyle w:val="ListParagraph"/>
        <w:jc w:val="center"/>
        <w:rPr>
          <w:rFonts w:cstheme="minorHAnsi"/>
          <w:b/>
        </w:rPr>
      </w:pPr>
      <w:r w:rsidRPr="00FD373B">
        <w:rPr>
          <w:noProof/>
        </w:rPr>
        <w:pict>
          <v:shape id="_x0000_s1038" type="#_x0000_t32" style="position:absolute;left:0;text-align:left;margin-left:-2.45pt;margin-top:8.05pt;width:573.95pt;height:0;z-index:251667456" o:connectortype="straight"/>
        </w:pict>
      </w:r>
    </w:p>
    <w:p w:rsidR="00386F65" w:rsidRPr="00386F65" w:rsidRDefault="00386F65" w:rsidP="00C007F2">
      <w:pPr>
        <w:pStyle w:val="ListParagraph"/>
        <w:ind w:left="4140" w:firstLine="36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PRESENTATIONS</w:t>
      </w:r>
    </w:p>
    <w:p w:rsidR="00386F65" w:rsidRPr="00386F65" w:rsidRDefault="00FD373B" w:rsidP="00386F65">
      <w:pPr>
        <w:pStyle w:val="NoSpacing"/>
        <w:ind w:left="720"/>
        <w:rPr>
          <w:b/>
        </w:rPr>
      </w:pPr>
      <w:r>
        <w:rPr>
          <w:b/>
          <w:noProof/>
        </w:rPr>
        <w:pict>
          <v:shape id="_x0000_s1039" type="#_x0000_t32" style="position:absolute;left:0;text-align:left;margin-left:-1.7pt;margin-top:6.1pt;width:573.95pt;height:.05pt;z-index:251668480" o:connectortype="straight"/>
        </w:pict>
      </w:r>
    </w:p>
    <w:p w:rsidR="007714DC" w:rsidRPr="007714DC" w:rsidRDefault="007714DC" w:rsidP="006351B6">
      <w:pPr>
        <w:pStyle w:val="ListParagraph"/>
        <w:numPr>
          <w:ilvl w:val="0"/>
          <w:numId w:val="42"/>
        </w:numPr>
        <w:ind w:left="450" w:hanging="90"/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>2016 NATA Convention Free Communication Oral Presentation: June 25, 2016</w:t>
      </w:r>
    </w:p>
    <w:p w:rsidR="007714DC" w:rsidRPr="007714DC" w:rsidRDefault="007714DC" w:rsidP="007714DC">
      <w:pPr>
        <w:pStyle w:val="ListParagraph"/>
        <w:numPr>
          <w:ilvl w:val="1"/>
          <w:numId w:val="42"/>
        </w:numPr>
        <w:rPr>
          <w:rFonts w:cstheme="minorHAnsi"/>
          <w:b/>
          <w:sz w:val="20"/>
          <w:szCs w:val="20"/>
        </w:rPr>
      </w:pPr>
      <w:r>
        <w:rPr>
          <w:rFonts w:cstheme="minorHAnsi"/>
          <w:i/>
          <w:sz w:val="20"/>
          <w:szCs w:val="20"/>
        </w:rPr>
        <w:t>Quadriceps Active Motor Threshold Does Not Associate with Kinetic Asymmetries During Walking Gait in Individuals with Anterior Cruciate Ligament Reconstruction</w:t>
      </w:r>
    </w:p>
    <w:p w:rsidR="00386F65" w:rsidRPr="006351B6" w:rsidRDefault="00386F65" w:rsidP="006351B6">
      <w:pPr>
        <w:pStyle w:val="ListParagraph"/>
        <w:numPr>
          <w:ilvl w:val="0"/>
          <w:numId w:val="42"/>
        </w:numPr>
        <w:ind w:left="450" w:hanging="90"/>
        <w:rPr>
          <w:rFonts w:cstheme="minorHAnsi"/>
          <w:b/>
          <w:sz w:val="20"/>
          <w:szCs w:val="20"/>
        </w:rPr>
      </w:pPr>
      <w:r w:rsidRPr="006351B6">
        <w:rPr>
          <w:rFonts w:cstheme="minorHAnsi"/>
          <w:sz w:val="20"/>
          <w:szCs w:val="20"/>
        </w:rPr>
        <w:t>UNC Athletic Training Observer Inservice: March 2, 2015</w:t>
      </w:r>
    </w:p>
    <w:p w:rsidR="00386F65" w:rsidRPr="006351B6" w:rsidRDefault="00386F65" w:rsidP="00386F65">
      <w:pPr>
        <w:pStyle w:val="ListParagraph"/>
        <w:numPr>
          <w:ilvl w:val="1"/>
          <w:numId w:val="42"/>
        </w:numPr>
        <w:rPr>
          <w:rFonts w:cstheme="minorHAnsi"/>
          <w:b/>
          <w:sz w:val="20"/>
          <w:szCs w:val="20"/>
        </w:rPr>
      </w:pPr>
      <w:r w:rsidRPr="006351B6">
        <w:rPr>
          <w:rFonts w:cstheme="minorHAnsi"/>
          <w:i/>
          <w:sz w:val="20"/>
          <w:szCs w:val="20"/>
        </w:rPr>
        <w:t>Muscle Strains in Athletics</w:t>
      </w:r>
    </w:p>
    <w:p w:rsidR="005057A9" w:rsidRPr="006351B6" w:rsidRDefault="00386F65" w:rsidP="00386F65">
      <w:pPr>
        <w:pStyle w:val="ListParagraph"/>
        <w:numPr>
          <w:ilvl w:val="0"/>
          <w:numId w:val="42"/>
        </w:numPr>
        <w:rPr>
          <w:rFonts w:cstheme="minorHAnsi"/>
          <w:b/>
          <w:sz w:val="20"/>
          <w:szCs w:val="20"/>
        </w:rPr>
      </w:pPr>
      <w:r w:rsidRPr="006351B6">
        <w:rPr>
          <w:rFonts w:cstheme="minorHAnsi"/>
          <w:sz w:val="20"/>
          <w:szCs w:val="20"/>
        </w:rPr>
        <w:t>Annual UNC  Sports Medicine Seminar: February 28, 2015</w:t>
      </w:r>
    </w:p>
    <w:p w:rsidR="00386F65" w:rsidRPr="00E240C9" w:rsidRDefault="00386F65" w:rsidP="00386F65">
      <w:pPr>
        <w:pStyle w:val="ListParagraph"/>
        <w:numPr>
          <w:ilvl w:val="1"/>
          <w:numId w:val="42"/>
        </w:numPr>
        <w:rPr>
          <w:rFonts w:cstheme="minorHAnsi"/>
          <w:b/>
          <w:sz w:val="20"/>
          <w:szCs w:val="20"/>
        </w:rPr>
      </w:pPr>
      <w:r w:rsidRPr="006351B6">
        <w:rPr>
          <w:rFonts w:cstheme="minorHAnsi"/>
          <w:i/>
          <w:sz w:val="20"/>
          <w:szCs w:val="20"/>
        </w:rPr>
        <w:t>Jones Fracture in a Division One Men's Lacrosse Player: Case Study</w:t>
      </w:r>
    </w:p>
    <w:p w:rsidR="0071366A" w:rsidRPr="0071366A" w:rsidRDefault="0071366A" w:rsidP="0071366A">
      <w:pPr>
        <w:pStyle w:val="ListParagraph"/>
        <w:numPr>
          <w:ilvl w:val="0"/>
          <w:numId w:val="42"/>
        </w:numPr>
        <w:rPr>
          <w:rFonts w:cstheme="minorHAnsi"/>
          <w:b/>
          <w:sz w:val="20"/>
          <w:szCs w:val="20"/>
        </w:rPr>
      </w:pPr>
      <w:r>
        <w:rPr>
          <w:rFonts w:cstheme="minorHAnsi"/>
          <w:sz w:val="20"/>
          <w:szCs w:val="20"/>
        </w:rPr>
        <w:t xml:space="preserve">UNC </w:t>
      </w:r>
      <w:r w:rsidR="00E240C9">
        <w:rPr>
          <w:rFonts w:cstheme="minorHAnsi"/>
          <w:sz w:val="20"/>
          <w:szCs w:val="20"/>
        </w:rPr>
        <w:t>Emergency Management and Lacrosse Equipment Removal</w:t>
      </w:r>
      <w:r>
        <w:rPr>
          <w:rFonts w:cstheme="minorHAnsi"/>
          <w:sz w:val="20"/>
          <w:szCs w:val="20"/>
        </w:rPr>
        <w:t>: September 8, 2014 and January 19, 2015</w:t>
      </w:r>
    </w:p>
    <w:p w:rsidR="006351B6" w:rsidRPr="006351B6" w:rsidRDefault="006351B6" w:rsidP="006351B6">
      <w:pPr>
        <w:pStyle w:val="ListParagraph"/>
        <w:numPr>
          <w:ilvl w:val="0"/>
          <w:numId w:val="4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6351B6">
        <w:rPr>
          <w:rFonts w:asciiTheme="majorHAnsi" w:hAnsiTheme="majorHAnsi" w:cstheme="majorHAnsi"/>
          <w:sz w:val="20"/>
          <w:szCs w:val="20"/>
        </w:rPr>
        <w:t>LFIT Exercise and Conditioning Workshop</w:t>
      </w:r>
      <w:r w:rsidR="00C83D67">
        <w:rPr>
          <w:rFonts w:asciiTheme="majorHAnsi" w:hAnsiTheme="majorHAnsi" w:cstheme="majorHAnsi"/>
          <w:sz w:val="20"/>
          <w:szCs w:val="20"/>
        </w:rPr>
        <w:t xml:space="preserve"> Leader</w:t>
      </w:r>
      <w:r w:rsidRPr="006351B6">
        <w:rPr>
          <w:rFonts w:asciiTheme="majorHAnsi" w:hAnsiTheme="majorHAnsi" w:cstheme="majorHAnsi"/>
          <w:sz w:val="20"/>
          <w:szCs w:val="20"/>
        </w:rPr>
        <w:t>: August 14, 2014</w:t>
      </w:r>
    </w:p>
    <w:p w:rsidR="006351B6" w:rsidRPr="006351B6" w:rsidRDefault="006351B6" w:rsidP="006351B6">
      <w:pPr>
        <w:pStyle w:val="ListParagraph"/>
        <w:numPr>
          <w:ilvl w:val="1"/>
          <w:numId w:val="42"/>
        </w:numPr>
        <w:jc w:val="both"/>
        <w:rPr>
          <w:rFonts w:asciiTheme="majorHAnsi" w:hAnsiTheme="majorHAnsi" w:cstheme="majorHAnsi"/>
          <w:i/>
          <w:sz w:val="20"/>
          <w:szCs w:val="20"/>
        </w:rPr>
      </w:pPr>
      <w:r w:rsidRPr="006351B6">
        <w:rPr>
          <w:rFonts w:asciiTheme="majorHAnsi" w:hAnsiTheme="majorHAnsi" w:cstheme="majorHAnsi"/>
          <w:i/>
          <w:sz w:val="20"/>
          <w:szCs w:val="20"/>
        </w:rPr>
        <w:t>Effective Teaching Strategies</w:t>
      </w:r>
    </w:p>
    <w:p w:rsidR="00386F65" w:rsidRPr="006351B6" w:rsidRDefault="00386F65" w:rsidP="00386F65">
      <w:pPr>
        <w:pStyle w:val="ListParagraph"/>
        <w:numPr>
          <w:ilvl w:val="0"/>
          <w:numId w:val="4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6351B6">
        <w:rPr>
          <w:rFonts w:asciiTheme="majorHAnsi" w:hAnsiTheme="majorHAnsi" w:cstheme="majorHAnsi"/>
          <w:sz w:val="20"/>
          <w:szCs w:val="20"/>
        </w:rPr>
        <w:t>LLATA Student Symposium: July 31, 2012</w:t>
      </w:r>
    </w:p>
    <w:p w:rsidR="00E15C9F" w:rsidRPr="00E15C9F" w:rsidRDefault="00386F65" w:rsidP="00E15C9F">
      <w:pPr>
        <w:pStyle w:val="ListParagraph"/>
        <w:numPr>
          <w:ilvl w:val="1"/>
          <w:numId w:val="42"/>
        </w:numPr>
        <w:jc w:val="both"/>
        <w:rPr>
          <w:rFonts w:asciiTheme="majorHAnsi" w:hAnsiTheme="majorHAnsi" w:cstheme="majorHAnsi"/>
          <w:sz w:val="20"/>
          <w:szCs w:val="20"/>
        </w:rPr>
      </w:pPr>
      <w:r w:rsidRPr="006351B6">
        <w:rPr>
          <w:rFonts w:asciiTheme="majorHAnsi" w:hAnsiTheme="majorHAnsi" w:cstheme="majorHAnsi"/>
          <w:i/>
          <w:sz w:val="20"/>
          <w:szCs w:val="20"/>
        </w:rPr>
        <w:t xml:space="preserve">Lumbar Disc Herniation in a Division Two Men's Basketball Player: Case Study </w:t>
      </w:r>
    </w:p>
    <w:p w:rsidR="00E15C9F" w:rsidRDefault="00E15C9F" w:rsidP="00E15C9F">
      <w:pPr>
        <w:pStyle w:val="ListParagraph"/>
        <w:numPr>
          <w:ilvl w:val="0"/>
          <w:numId w:val="42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Millersville Athletic Training Club Case Study Symposium: April 14, 2011</w:t>
      </w:r>
    </w:p>
    <w:p w:rsidR="00E15C9F" w:rsidRPr="006351B6" w:rsidRDefault="00E15C9F" w:rsidP="00E15C9F">
      <w:pPr>
        <w:pStyle w:val="ListParagraph"/>
        <w:numPr>
          <w:ilvl w:val="1"/>
          <w:numId w:val="42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>Millersville University Dual Degree Athletic Training Program</w:t>
      </w:r>
    </w:p>
    <w:p w:rsidR="00386F65" w:rsidRDefault="00386F65" w:rsidP="00E15C9F">
      <w:pPr>
        <w:rPr>
          <w:rFonts w:cstheme="minorHAnsi"/>
          <w:b/>
        </w:rPr>
      </w:pPr>
    </w:p>
    <w:p w:rsidR="005057A9" w:rsidRDefault="00FD373B" w:rsidP="005057A9">
      <w:pPr>
        <w:jc w:val="center"/>
        <w:rPr>
          <w:rFonts w:cstheme="minorHAnsi"/>
          <w:b/>
        </w:rPr>
      </w:pPr>
      <w:r w:rsidRPr="00FD373B">
        <w:rPr>
          <w:rFonts w:asciiTheme="majorHAnsi" w:hAnsiTheme="majorHAnsi" w:cstheme="majorHAnsi"/>
          <w:noProof/>
          <w:sz w:val="20"/>
          <w:szCs w:val="20"/>
        </w:rPr>
        <w:pict>
          <v:shape id="_x0000_s1036" type="#_x0000_t32" style="position:absolute;left:0;text-align:left;margin-left:-2.45pt;margin-top:8.05pt;width:573.95pt;height:0;z-index:251664384" o:connectortype="straight"/>
        </w:pict>
      </w:r>
    </w:p>
    <w:p w:rsidR="005057A9" w:rsidRPr="009C57A7" w:rsidRDefault="005057A9" w:rsidP="00386F65">
      <w:pPr>
        <w:jc w:val="center"/>
        <w:rPr>
          <w:rFonts w:cstheme="minorHAnsi"/>
          <w:b/>
        </w:rPr>
      </w:pPr>
      <w:r w:rsidRPr="009C57A7">
        <w:rPr>
          <w:rFonts w:cstheme="minorHAnsi"/>
          <w:b/>
        </w:rPr>
        <w:t>VOLUNTEER EXPERIENCE</w:t>
      </w:r>
    </w:p>
    <w:p w:rsidR="005057A9" w:rsidRPr="00401D90" w:rsidRDefault="00FD373B" w:rsidP="005057A9">
      <w:pPr>
        <w:pStyle w:val="NoSpacing"/>
        <w:rPr>
          <w:b/>
        </w:rPr>
      </w:pPr>
      <w:r>
        <w:rPr>
          <w:b/>
          <w:noProof/>
        </w:rPr>
        <w:pict>
          <v:shape id="_x0000_s1037" type="#_x0000_t32" style="position:absolute;margin-left:-1.7pt;margin-top:6.1pt;width:573.95pt;height:.05pt;z-index:251665408" o:connectortype="straight"/>
        </w:pict>
      </w:r>
    </w:p>
    <w:p w:rsidR="00C007F2" w:rsidRDefault="00C007F2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Students Helping Honduras</w:t>
      </w:r>
      <w:r w:rsidR="00EB3EEF">
        <w:rPr>
          <w:rFonts w:asciiTheme="majorHAnsi" w:hAnsiTheme="majorHAnsi" w:cstheme="majorHAnsi"/>
          <w:sz w:val="20"/>
          <w:szCs w:val="20"/>
        </w:rPr>
        <w:t xml:space="preserve"> Service Trip</w:t>
      </w:r>
      <w:r>
        <w:rPr>
          <w:rFonts w:asciiTheme="majorHAnsi" w:hAnsiTheme="majorHAnsi" w:cstheme="majorHAnsi"/>
          <w:sz w:val="20"/>
          <w:szCs w:val="20"/>
        </w:rPr>
        <w:t>: May 21-</w:t>
      </w:r>
      <w:r w:rsidR="00936F55">
        <w:rPr>
          <w:rFonts w:asciiTheme="majorHAnsi" w:hAnsiTheme="majorHAnsi" w:cstheme="majorHAnsi"/>
          <w:sz w:val="20"/>
          <w:szCs w:val="20"/>
        </w:rPr>
        <w:t xml:space="preserve">30, 2015 </w:t>
      </w:r>
    </w:p>
    <w:p w:rsidR="0061735B" w:rsidRDefault="0061735B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Developed Questions for 2015 Mid-Atlantic Athletic Trainers’ Association Symposium Quiz Bowl</w:t>
      </w:r>
    </w:p>
    <w:p w:rsidR="00C50679" w:rsidRDefault="00C50679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Concussion Baseline Testing at Northwood High School: August 5, 2014</w:t>
      </w:r>
    </w:p>
    <w:p w:rsidR="005057A9" w:rsidRDefault="005057A9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Millersville University Admitted Student Expo: April 13, 2013</w:t>
      </w:r>
    </w:p>
    <w:p w:rsidR="005057A9" w:rsidRDefault="005057A9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Breast-a-Ville Breast Cancer Awareness Event: October 9, 2012</w:t>
      </w:r>
    </w:p>
    <w:p w:rsidR="005057A9" w:rsidRDefault="005057A9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Millersville Superfest: April 19-20, 2012</w:t>
      </w:r>
    </w:p>
    <w:p w:rsidR="006A57FB" w:rsidRDefault="006A57FB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Millersville University Relay For Life: April 8, 2011</w:t>
      </w:r>
    </w:p>
    <w:p w:rsidR="0061735B" w:rsidRDefault="0061735B" w:rsidP="005057A9">
      <w:pPr>
        <w:pStyle w:val="ListParagraph"/>
        <w:numPr>
          <w:ilvl w:val="0"/>
          <w:numId w:val="31"/>
        </w:numPr>
        <w:jc w:val="both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Boy Scout Troop 611: January 200</w:t>
      </w:r>
      <w:r w:rsidR="0019315E">
        <w:rPr>
          <w:rFonts w:asciiTheme="majorHAnsi" w:hAnsiTheme="majorHAnsi" w:cstheme="majorHAnsi"/>
          <w:sz w:val="20"/>
          <w:szCs w:val="20"/>
        </w:rPr>
        <w:t>2-October 2008</w:t>
      </w:r>
      <w:r w:rsidR="00E04F08">
        <w:rPr>
          <w:rFonts w:asciiTheme="majorHAnsi" w:hAnsiTheme="majorHAnsi" w:cstheme="majorHAnsi"/>
          <w:sz w:val="20"/>
          <w:szCs w:val="20"/>
        </w:rPr>
        <w:t xml:space="preserve"> (Eagle Scout: October 2008)</w:t>
      </w:r>
    </w:p>
    <w:p w:rsidR="00CF4F6A" w:rsidRDefault="00CF4F6A" w:rsidP="0061735B">
      <w:pPr>
        <w:pStyle w:val="ListParagraph"/>
        <w:numPr>
          <w:ilvl w:val="1"/>
          <w:numId w:val="31"/>
        </w:numPr>
        <w:jc w:val="both"/>
        <w:rPr>
          <w:rFonts w:asciiTheme="majorHAnsi" w:hAnsiTheme="majorHAnsi" w:cstheme="majorHAnsi"/>
          <w:i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>Junior Assistant Scout Master: June 2007-October 2008</w:t>
      </w:r>
    </w:p>
    <w:p w:rsidR="00CF4F6A" w:rsidRDefault="00CF4F6A" w:rsidP="0061735B">
      <w:pPr>
        <w:pStyle w:val="ListParagraph"/>
        <w:numPr>
          <w:ilvl w:val="1"/>
          <w:numId w:val="31"/>
        </w:numPr>
        <w:jc w:val="both"/>
        <w:rPr>
          <w:rFonts w:asciiTheme="majorHAnsi" w:hAnsiTheme="majorHAnsi" w:cstheme="majorHAnsi"/>
          <w:i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>Senior Patrol Leader: June 2006-June 2007</w:t>
      </w:r>
    </w:p>
    <w:p w:rsidR="00CF4F6A" w:rsidRPr="0061735B" w:rsidRDefault="00CF4F6A" w:rsidP="0061735B">
      <w:pPr>
        <w:pStyle w:val="ListParagraph"/>
        <w:numPr>
          <w:ilvl w:val="1"/>
          <w:numId w:val="31"/>
        </w:numPr>
        <w:jc w:val="both"/>
        <w:rPr>
          <w:rFonts w:asciiTheme="majorHAnsi" w:hAnsiTheme="majorHAnsi" w:cstheme="majorHAnsi"/>
          <w:i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>Patrol Leader: June 2003-June 2006</w:t>
      </w:r>
    </w:p>
    <w:p w:rsidR="0086006A" w:rsidRDefault="0086006A" w:rsidP="0086006A">
      <w:pPr>
        <w:rPr>
          <w:rFonts w:cstheme="minorHAnsi"/>
          <w:b/>
        </w:rPr>
      </w:pPr>
    </w:p>
    <w:p w:rsidR="0086006A" w:rsidRDefault="00FD373B" w:rsidP="0086006A">
      <w:pPr>
        <w:jc w:val="center"/>
        <w:rPr>
          <w:rFonts w:cstheme="minorHAnsi"/>
          <w:b/>
        </w:rPr>
      </w:pPr>
      <w:r w:rsidRPr="00FD373B">
        <w:rPr>
          <w:rFonts w:asciiTheme="majorHAnsi" w:hAnsiTheme="majorHAnsi" w:cstheme="majorHAnsi"/>
          <w:noProof/>
          <w:sz w:val="20"/>
          <w:szCs w:val="20"/>
        </w:rPr>
        <w:pict>
          <v:shape id="_x0000_s1043" type="#_x0000_t32" style="position:absolute;left:0;text-align:left;margin-left:-2.45pt;margin-top:8.05pt;width:573.95pt;height:0;z-index:251672576" o:connectortype="straight"/>
        </w:pict>
      </w:r>
    </w:p>
    <w:p w:rsidR="0086006A" w:rsidRPr="009C57A7" w:rsidRDefault="0086006A" w:rsidP="0086006A">
      <w:pPr>
        <w:jc w:val="center"/>
        <w:rPr>
          <w:rFonts w:cstheme="minorHAnsi"/>
          <w:b/>
        </w:rPr>
      </w:pPr>
      <w:r>
        <w:rPr>
          <w:rFonts w:cstheme="minorHAnsi"/>
          <w:b/>
        </w:rPr>
        <w:t>RESEARCH</w:t>
      </w:r>
      <w:r w:rsidRPr="009C57A7">
        <w:rPr>
          <w:rFonts w:cstheme="minorHAnsi"/>
          <w:b/>
        </w:rPr>
        <w:t xml:space="preserve"> EXPERIENCE</w:t>
      </w:r>
    </w:p>
    <w:p w:rsidR="0086006A" w:rsidRPr="00401D90" w:rsidRDefault="00FD373B" w:rsidP="0086006A">
      <w:pPr>
        <w:pStyle w:val="NoSpacing"/>
        <w:rPr>
          <w:b/>
        </w:rPr>
      </w:pPr>
      <w:r>
        <w:rPr>
          <w:b/>
          <w:noProof/>
        </w:rPr>
        <w:pict>
          <v:shape id="_x0000_s1044" type="#_x0000_t32" style="position:absolute;margin-left:-1.7pt;margin-top:6.1pt;width:573.95pt;height:.05pt;z-index:251673600" o:connectortype="straight"/>
        </w:pict>
      </w:r>
    </w:p>
    <w:p w:rsidR="0086006A" w:rsidRDefault="0086006A" w:rsidP="0086006A">
      <w:pPr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University of North Carolina at Chapel Hill</w:t>
      </w:r>
    </w:p>
    <w:p w:rsidR="0086006A" w:rsidRPr="0086006A" w:rsidRDefault="0086006A" w:rsidP="0086006A">
      <w:pPr>
        <w:pStyle w:val="ListParagraph"/>
        <w:numPr>
          <w:ilvl w:val="0"/>
          <w:numId w:val="46"/>
        </w:num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Men’s Lacrosse Biosystems X2 Patch Study: January 2015-</w:t>
      </w:r>
      <w:r w:rsidR="00D24B32">
        <w:rPr>
          <w:rFonts w:asciiTheme="majorHAnsi" w:hAnsiTheme="majorHAnsi" w:cstheme="majorHAnsi"/>
          <w:sz w:val="20"/>
          <w:szCs w:val="20"/>
        </w:rPr>
        <w:t>May 2015</w:t>
      </w:r>
    </w:p>
    <w:p w:rsidR="00EE201B" w:rsidRDefault="00EE201B" w:rsidP="000B7C36">
      <w:pPr>
        <w:rPr>
          <w:b/>
          <w:sz w:val="20"/>
        </w:rPr>
      </w:pPr>
    </w:p>
    <w:p w:rsidR="007714DC" w:rsidRDefault="007714DC" w:rsidP="000B7C36">
      <w:pPr>
        <w:rPr>
          <w:b/>
          <w:sz w:val="20"/>
        </w:rPr>
      </w:pPr>
    </w:p>
    <w:p w:rsidR="005C44C4" w:rsidRDefault="005C44C4" w:rsidP="000B7C36">
      <w:pPr>
        <w:rPr>
          <w:b/>
          <w:sz w:val="20"/>
        </w:rPr>
      </w:pPr>
    </w:p>
    <w:p w:rsidR="00F54044" w:rsidRDefault="00FD373B" w:rsidP="000B7C36">
      <w:pPr>
        <w:rPr>
          <w:b/>
          <w:sz w:val="20"/>
        </w:rPr>
      </w:pPr>
      <w:r>
        <w:rPr>
          <w:b/>
          <w:noProof/>
          <w:sz w:val="20"/>
        </w:rPr>
        <w:lastRenderedPageBreak/>
        <w:pict>
          <v:shape id="_x0000_s1026" type="#_x0000_t32" style="position:absolute;margin-left:-1.7pt;margin-top:7.1pt;width:573.95pt;height:0;z-index:251658240" o:connectortype="straight"/>
        </w:pict>
      </w:r>
    </w:p>
    <w:p w:rsidR="00866FEB" w:rsidRPr="001F7732" w:rsidRDefault="00267781" w:rsidP="00386F65">
      <w:pPr>
        <w:tabs>
          <w:tab w:val="left" w:pos="4050"/>
          <w:tab w:val="left" w:pos="4230"/>
        </w:tabs>
        <w:ind w:left="270" w:hanging="630"/>
        <w:jc w:val="center"/>
        <w:rPr>
          <w:rFonts w:asciiTheme="majorHAnsi" w:hAnsiTheme="majorHAnsi" w:cstheme="majorHAnsi"/>
          <w:b/>
        </w:rPr>
      </w:pPr>
      <w:r w:rsidRPr="001F7732">
        <w:rPr>
          <w:rFonts w:asciiTheme="majorHAnsi" w:hAnsiTheme="majorHAnsi" w:cstheme="majorHAnsi"/>
          <w:b/>
        </w:rPr>
        <w:t>CAMPUS LEADERSHIP</w:t>
      </w:r>
    </w:p>
    <w:p w:rsidR="00651D0B" w:rsidRPr="00651D0B" w:rsidRDefault="00651D0B" w:rsidP="00417B74">
      <w:pPr>
        <w:pStyle w:val="ALLCAPSwithline"/>
        <w:rPr>
          <w:b/>
        </w:rPr>
      </w:pPr>
    </w:p>
    <w:p w:rsidR="001F711D" w:rsidRPr="001F711D" w:rsidRDefault="001F711D" w:rsidP="001F711D">
      <w:pPr>
        <w:rPr>
          <w:rFonts w:asciiTheme="majorHAnsi" w:hAnsiTheme="majorHAnsi" w:cstheme="majorHAnsi"/>
          <w:b/>
          <w:sz w:val="20"/>
          <w:szCs w:val="20"/>
        </w:rPr>
      </w:pPr>
      <w:r w:rsidRPr="001F711D">
        <w:rPr>
          <w:rFonts w:asciiTheme="majorHAnsi" w:hAnsiTheme="majorHAnsi" w:cstheme="majorHAnsi"/>
          <w:b/>
          <w:sz w:val="20"/>
          <w:szCs w:val="20"/>
        </w:rPr>
        <w:t>Millersville University Athletic Training Club</w:t>
      </w:r>
    </w:p>
    <w:p w:rsidR="001F711D" w:rsidRPr="001F711D" w:rsidRDefault="001F711D" w:rsidP="00A342F7">
      <w:pPr>
        <w:ind w:firstLine="360"/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i/>
          <w:sz w:val="20"/>
          <w:szCs w:val="20"/>
        </w:rPr>
        <w:t xml:space="preserve">President: </w:t>
      </w:r>
      <w:r w:rsidRPr="001F711D">
        <w:rPr>
          <w:rFonts w:asciiTheme="majorHAnsi" w:hAnsiTheme="majorHAnsi" w:cstheme="majorHAnsi"/>
          <w:sz w:val="20"/>
          <w:szCs w:val="20"/>
        </w:rPr>
        <w:t>January 2012-</w:t>
      </w:r>
      <w:r w:rsidR="00844FD7">
        <w:rPr>
          <w:rFonts w:asciiTheme="majorHAnsi" w:hAnsiTheme="majorHAnsi" w:cstheme="majorHAnsi"/>
          <w:sz w:val="20"/>
          <w:szCs w:val="20"/>
        </w:rPr>
        <w:t>May 2013</w:t>
      </w:r>
    </w:p>
    <w:p w:rsidR="001F711D" w:rsidRPr="001F711D" w:rsidRDefault="001F711D" w:rsidP="00A342F7">
      <w:pPr>
        <w:pStyle w:val="ListParagraph"/>
        <w:numPr>
          <w:ilvl w:val="1"/>
          <w:numId w:val="31"/>
        </w:numPr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sz w:val="20"/>
          <w:szCs w:val="20"/>
        </w:rPr>
        <w:t>Responsible for planning events, meetings, and fundraisers, as well as preparing the budget for the club</w:t>
      </w:r>
    </w:p>
    <w:p w:rsidR="00265AAA" w:rsidRDefault="00265AAA" w:rsidP="001F711D">
      <w:pPr>
        <w:rPr>
          <w:rFonts w:asciiTheme="majorHAnsi" w:hAnsiTheme="majorHAnsi" w:cstheme="majorHAnsi"/>
          <w:i/>
          <w:sz w:val="20"/>
          <w:szCs w:val="20"/>
        </w:rPr>
      </w:pPr>
    </w:p>
    <w:p w:rsidR="001F711D" w:rsidRPr="001F711D" w:rsidRDefault="001F711D" w:rsidP="00A342F7">
      <w:pPr>
        <w:ind w:firstLine="360"/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i/>
          <w:sz w:val="20"/>
          <w:szCs w:val="20"/>
        </w:rPr>
        <w:t>Vice-President:</w:t>
      </w:r>
      <w:r w:rsidRPr="001F711D">
        <w:rPr>
          <w:rFonts w:asciiTheme="majorHAnsi" w:hAnsiTheme="majorHAnsi" w:cstheme="majorHAnsi"/>
          <w:sz w:val="20"/>
          <w:szCs w:val="20"/>
        </w:rPr>
        <w:t xml:space="preserve"> August 2011-December 2011</w:t>
      </w:r>
    </w:p>
    <w:p w:rsidR="001F711D" w:rsidRPr="001F711D" w:rsidRDefault="001F711D" w:rsidP="00A342F7">
      <w:pPr>
        <w:pStyle w:val="ListParagraph"/>
        <w:numPr>
          <w:ilvl w:val="1"/>
          <w:numId w:val="31"/>
        </w:numPr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sz w:val="20"/>
          <w:szCs w:val="20"/>
        </w:rPr>
        <w:t>Responsible for assisting the president with planning events and fundraisers</w:t>
      </w:r>
    </w:p>
    <w:p w:rsidR="00265AAA" w:rsidRDefault="00265AAA" w:rsidP="001F711D">
      <w:pPr>
        <w:rPr>
          <w:rFonts w:asciiTheme="majorHAnsi" w:hAnsiTheme="majorHAnsi" w:cstheme="majorHAnsi"/>
          <w:i/>
          <w:sz w:val="20"/>
          <w:szCs w:val="20"/>
        </w:rPr>
      </w:pPr>
    </w:p>
    <w:p w:rsidR="001F711D" w:rsidRPr="001F711D" w:rsidRDefault="001F711D" w:rsidP="00A342F7">
      <w:pPr>
        <w:ind w:firstLine="360"/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i/>
          <w:sz w:val="20"/>
          <w:szCs w:val="20"/>
        </w:rPr>
        <w:t xml:space="preserve">Treasurer: </w:t>
      </w:r>
      <w:r w:rsidRPr="001F711D">
        <w:rPr>
          <w:rFonts w:asciiTheme="majorHAnsi" w:hAnsiTheme="majorHAnsi" w:cstheme="majorHAnsi"/>
          <w:sz w:val="20"/>
          <w:szCs w:val="20"/>
        </w:rPr>
        <w:t>October 2010-May 2011</w:t>
      </w:r>
    </w:p>
    <w:p w:rsidR="005C38CC" w:rsidRPr="00E83324" w:rsidRDefault="001F711D" w:rsidP="00A342F7">
      <w:pPr>
        <w:pStyle w:val="ListParagraph"/>
        <w:numPr>
          <w:ilvl w:val="1"/>
          <w:numId w:val="31"/>
        </w:numPr>
        <w:rPr>
          <w:rFonts w:asciiTheme="majorHAnsi" w:hAnsiTheme="majorHAnsi" w:cstheme="majorHAnsi"/>
          <w:sz w:val="20"/>
          <w:szCs w:val="20"/>
        </w:rPr>
      </w:pPr>
      <w:r w:rsidRPr="001F711D">
        <w:rPr>
          <w:rFonts w:asciiTheme="majorHAnsi" w:hAnsiTheme="majorHAnsi" w:cstheme="majorHAnsi"/>
          <w:sz w:val="20"/>
          <w:szCs w:val="20"/>
        </w:rPr>
        <w:t xml:space="preserve">Responsible for establishing the club’s banking accounts and keeping track of the club’s finances </w:t>
      </w:r>
    </w:p>
    <w:p w:rsidR="00265AAA" w:rsidRDefault="00265AAA" w:rsidP="00E5528E">
      <w:pPr>
        <w:rPr>
          <w:rFonts w:asciiTheme="majorHAnsi" w:hAnsiTheme="majorHAnsi" w:cstheme="majorHAnsi"/>
          <w:b/>
          <w:sz w:val="20"/>
          <w:szCs w:val="20"/>
        </w:rPr>
      </w:pPr>
    </w:p>
    <w:p w:rsidR="00A60048" w:rsidRPr="001F7732" w:rsidRDefault="00651D0B" w:rsidP="00E5528E">
      <w:pPr>
        <w:rPr>
          <w:rFonts w:asciiTheme="majorHAnsi" w:hAnsiTheme="majorHAnsi" w:cstheme="majorHAnsi"/>
          <w:b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Pennsylvania Athletic Trainers’ Society Student Sub-Committee</w:t>
      </w:r>
    </w:p>
    <w:p w:rsidR="0069418D" w:rsidRDefault="00651D0B" w:rsidP="005B628A">
      <w:pPr>
        <w:ind w:left="720" w:hanging="27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i/>
          <w:sz w:val="20"/>
          <w:szCs w:val="20"/>
        </w:rPr>
        <w:t xml:space="preserve">Millersville University Representative: </w:t>
      </w:r>
      <w:r>
        <w:rPr>
          <w:rFonts w:asciiTheme="majorHAnsi" w:hAnsiTheme="majorHAnsi" w:cstheme="majorHAnsi"/>
          <w:sz w:val="20"/>
          <w:szCs w:val="20"/>
        </w:rPr>
        <w:t>October 2012-</w:t>
      </w:r>
      <w:r w:rsidR="00844FD7">
        <w:rPr>
          <w:rFonts w:asciiTheme="majorHAnsi" w:hAnsiTheme="majorHAnsi" w:cstheme="majorHAnsi"/>
          <w:sz w:val="20"/>
          <w:szCs w:val="20"/>
        </w:rPr>
        <w:t>May 2013</w:t>
      </w:r>
    </w:p>
    <w:p w:rsidR="00A60048" w:rsidRDefault="00A60048" w:rsidP="00E5528E">
      <w:pPr>
        <w:rPr>
          <w:rFonts w:asciiTheme="majorHAnsi" w:hAnsiTheme="majorHAnsi" w:cstheme="majorHAnsi"/>
          <w:sz w:val="20"/>
          <w:szCs w:val="20"/>
        </w:rPr>
      </w:pPr>
    </w:p>
    <w:p w:rsidR="00A60048" w:rsidRDefault="00A60048" w:rsidP="00E5528E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sz w:val="20"/>
          <w:szCs w:val="20"/>
        </w:rPr>
        <w:t>Millersville University Wrestling Team:</w:t>
      </w:r>
      <w:r>
        <w:rPr>
          <w:rFonts w:asciiTheme="majorHAnsi" w:hAnsiTheme="majorHAnsi" w:cstheme="majorHAnsi"/>
          <w:sz w:val="20"/>
          <w:szCs w:val="20"/>
        </w:rPr>
        <w:t xml:space="preserve"> 2009-2010</w:t>
      </w:r>
    </w:p>
    <w:p w:rsidR="00A60048" w:rsidRPr="00A60048" w:rsidRDefault="00A60048" w:rsidP="005B628A">
      <w:pPr>
        <w:ind w:left="450" w:hanging="18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ab/>
      </w:r>
      <w:r>
        <w:rPr>
          <w:rFonts w:asciiTheme="majorHAnsi" w:hAnsiTheme="majorHAnsi" w:cstheme="majorHAnsi"/>
          <w:i/>
          <w:sz w:val="20"/>
          <w:szCs w:val="20"/>
        </w:rPr>
        <w:t>Pennsylvania State Athletic Conference Scholar Athlete</w:t>
      </w:r>
      <w:r>
        <w:rPr>
          <w:rFonts w:asciiTheme="majorHAnsi" w:hAnsiTheme="majorHAnsi" w:cstheme="majorHAnsi"/>
          <w:sz w:val="20"/>
          <w:szCs w:val="20"/>
        </w:rPr>
        <w:t>: 2010</w:t>
      </w:r>
    </w:p>
    <w:p w:rsidR="00E15C9F" w:rsidRDefault="00E15C9F" w:rsidP="00616436">
      <w:pPr>
        <w:pStyle w:val="ListParagraph"/>
        <w:jc w:val="both"/>
        <w:rPr>
          <w:rFonts w:asciiTheme="majorHAnsi" w:hAnsiTheme="majorHAnsi" w:cstheme="majorHAnsi"/>
          <w:sz w:val="20"/>
          <w:szCs w:val="20"/>
        </w:rPr>
      </w:pPr>
    </w:p>
    <w:p w:rsidR="00E15C9F" w:rsidRPr="00616436" w:rsidRDefault="00E15C9F" w:rsidP="00616436">
      <w:pPr>
        <w:pStyle w:val="ListParagraph"/>
        <w:jc w:val="both"/>
        <w:rPr>
          <w:rFonts w:asciiTheme="majorHAnsi" w:hAnsiTheme="majorHAnsi" w:cstheme="majorHAnsi"/>
          <w:sz w:val="20"/>
          <w:szCs w:val="20"/>
        </w:rPr>
      </w:pPr>
    </w:p>
    <w:p w:rsidR="00571863" w:rsidRDefault="00FD373B" w:rsidP="006C6FEA">
      <w:pPr>
        <w:rPr>
          <w:rFonts w:ascii="Times New Roman" w:hAnsi="Times New Roman"/>
          <w:b/>
          <w:szCs w:val="20"/>
          <w:u w:val="single"/>
        </w:rPr>
      </w:pPr>
      <w:r>
        <w:rPr>
          <w:rFonts w:ascii="Times New Roman" w:hAnsi="Times New Roman"/>
          <w:b/>
          <w:noProof/>
          <w:szCs w:val="20"/>
          <w:u w:val="single"/>
        </w:rPr>
        <w:pict>
          <v:shape id="_x0000_s1031" type="#_x0000_t32" style="position:absolute;margin-left:3pt;margin-top:9.1pt;width:568.5pt;height:0;z-index:251660288" o:connectortype="straight"/>
        </w:pict>
      </w:r>
    </w:p>
    <w:p w:rsidR="00DB71AC" w:rsidRPr="00DB71AC" w:rsidRDefault="00C007F2" w:rsidP="00B67910">
      <w:pPr>
        <w:ind w:firstLine="360"/>
        <w:jc w:val="center"/>
        <w:rPr>
          <w:rFonts w:asciiTheme="majorHAnsi" w:hAnsiTheme="majorHAnsi" w:cstheme="majorHAnsi"/>
          <w:b/>
          <w:szCs w:val="20"/>
        </w:rPr>
      </w:pPr>
      <w:r>
        <w:rPr>
          <w:rFonts w:asciiTheme="majorHAnsi" w:hAnsiTheme="majorHAnsi" w:cstheme="majorHAnsi"/>
          <w:b/>
          <w:szCs w:val="20"/>
        </w:rPr>
        <w:t xml:space="preserve">PROFESSIONAL </w:t>
      </w:r>
      <w:r w:rsidR="00571863" w:rsidRPr="00DB71AC">
        <w:rPr>
          <w:rFonts w:asciiTheme="majorHAnsi" w:hAnsiTheme="majorHAnsi" w:cstheme="majorHAnsi"/>
          <w:b/>
          <w:szCs w:val="20"/>
        </w:rPr>
        <w:t>CERTIFICATION</w:t>
      </w:r>
      <w:r>
        <w:rPr>
          <w:rFonts w:asciiTheme="majorHAnsi" w:hAnsiTheme="majorHAnsi" w:cstheme="majorHAnsi"/>
          <w:b/>
          <w:szCs w:val="20"/>
        </w:rPr>
        <w:t>S</w:t>
      </w:r>
      <w:r w:rsidR="00571863" w:rsidRPr="00DB71AC">
        <w:rPr>
          <w:rFonts w:asciiTheme="majorHAnsi" w:hAnsiTheme="majorHAnsi" w:cstheme="majorHAnsi"/>
          <w:b/>
          <w:szCs w:val="20"/>
        </w:rPr>
        <w:t xml:space="preserve"> AND </w:t>
      </w:r>
      <w:r>
        <w:rPr>
          <w:rFonts w:asciiTheme="majorHAnsi" w:hAnsiTheme="majorHAnsi" w:cstheme="majorHAnsi"/>
          <w:b/>
          <w:szCs w:val="20"/>
        </w:rPr>
        <w:t>TRAINING</w:t>
      </w:r>
    </w:p>
    <w:p w:rsidR="008D5468" w:rsidRPr="00E5528E" w:rsidRDefault="008D5468" w:rsidP="009C57A7">
      <w:pPr>
        <w:pStyle w:val="ALLCAPSwithline"/>
        <w:pBdr>
          <w:top w:val="single" w:sz="4" w:space="0" w:color="auto"/>
        </w:pBdr>
        <w:ind w:left="45"/>
        <w:rPr>
          <w:b/>
          <w:sz w:val="24"/>
          <w:szCs w:val="24"/>
        </w:rPr>
      </w:pPr>
    </w:p>
    <w:p w:rsidR="00DB5BF1" w:rsidRPr="00BF5E95" w:rsidRDefault="005B5792" w:rsidP="00BF5E95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Virginia Board of Medicine Licensed Athletic Trainer (#0126002458): September</w:t>
      </w:r>
      <w:r w:rsidR="00515607">
        <w:rPr>
          <w:rFonts w:asciiTheme="majorHAnsi" w:hAnsiTheme="majorHAnsi" w:cstheme="majorHAnsi"/>
          <w:sz w:val="20"/>
          <w:szCs w:val="20"/>
        </w:rPr>
        <w:t xml:space="preserve"> 2015-Present</w:t>
      </w:r>
    </w:p>
    <w:p w:rsidR="009C57A7" w:rsidRDefault="009C57A7" w:rsidP="00177FC1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9D1680">
        <w:rPr>
          <w:rFonts w:asciiTheme="majorHAnsi" w:hAnsiTheme="majorHAnsi" w:cstheme="majorHAnsi"/>
          <w:sz w:val="20"/>
          <w:szCs w:val="20"/>
        </w:rPr>
        <w:t>Board of Certification Certified Athletic Trainer (Certification # 2000014421): July</w:t>
      </w:r>
      <w:r w:rsidR="009D1680">
        <w:rPr>
          <w:rFonts w:asciiTheme="majorHAnsi" w:hAnsiTheme="majorHAnsi" w:cstheme="majorHAnsi"/>
          <w:sz w:val="20"/>
          <w:szCs w:val="20"/>
        </w:rPr>
        <w:t xml:space="preserve"> </w:t>
      </w:r>
      <w:r w:rsidRPr="009D1680">
        <w:rPr>
          <w:rFonts w:asciiTheme="majorHAnsi" w:hAnsiTheme="majorHAnsi" w:cstheme="majorHAnsi"/>
          <w:sz w:val="20"/>
          <w:szCs w:val="20"/>
        </w:rPr>
        <w:t xml:space="preserve"> 2013-Present</w:t>
      </w:r>
    </w:p>
    <w:p w:rsidR="000F696F" w:rsidRPr="000F696F" w:rsidRDefault="000F696F" w:rsidP="000F696F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North Carolina</w:t>
      </w:r>
      <w:r w:rsidRPr="009D1680">
        <w:rPr>
          <w:rFonts w:asciiTheme="majorHAnsi" w:hAnsiTheme="majorHAnsi" w:cstheme="majorHAnsi"/>
          <w:sz w:val="20"/>
          <w:szCs w:val="20"/>
        </w:rPr>
        <w:t xml:space="preserve"> Licensed Athletic Trainer (License # 2340): August</w:t>
      </w:r>
      <w:r>
        <w:rPr>
          <w:rFonts w:asciiTheme="majorHAnsi" w:hAnsiTheme="majorHAnsi" w:cstheme="majorHAnsi"/>
          <w:sz w:val="20"/>
          <w:szCs w:val="20"/>
        </w:rPr>
        <w:t xml:space="preserve">  2013-January 2016</w:t>
      </w:r>
    </w:p>
    <w:p w:rsidR="00BF5E95" w:rsidRDefault="00BF5E95" w:rsidP="00177FC1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National Provider Identifier (NPI #1467832709): June 2015-Present</w:t>
      </w:r>
    </w:p>
    <w:p w:rsidR="00853A0F" w:rsidRDefault="009E4A41" w:rsidP="00853A0F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proofErr w:type="spellStart"/>
      <w:r>
        <w:rPr>
          <w:rFonts w:asciiTheme="majorHAnsi" w:hAnsiTheme="majorHAnsi" w:cstheme="majorHAnsi"/>
          <w:sz w:val="20"/>
          <w:szCs w:val="20"/>
        </w:rPr>
        <w:t>ImPACT</w:t>
      </w:r>
      <w:proofErr w:type="spellEnd"/>
      <w:r w:rsidR="00BF5E95">
        <w:rPr>
          <w:rFonts w:asciiTheme="majorHAnsi" w:hAnsiTheme="majorHAnsi" w:cstheme="majorHAnsi"/>
          <w:sz w:val="20"/>
          <w:szCs w:val="20"/>
        </w:rPr>
        <w:t xml:space="preserve"> Trained Athletic Trainer</w:t>
      </w:r>
      <w:r w:rsidR="00D0790A">
        <w:rPr>
          <w:rFonts w:asciiTheme="majorHAnsi" w:hAnsiTheme="majorHAnsi" w:cstheme="majorHAnsi"/>
          <w:sz w:val="20"/>
          <w:szCs w:val="20"/>
        </w:rPr>
        <w:t xml:space="preserve"> (ITAT)</w:t>
      </w:r>
      <w:r w:rsidR="00853A0F">
        <w:rPr>
          <w:rFonts w:asciiTheme="majorHAnsi" w:hAnsiTheme="majorHAnsi" w:cstheme="majorHAnsi"/>
          <w:sz w:val="20"/>
          <w:szCs w:val="20"/>
        </w:rPr>
        <w:t>: December 2015</w:t>
      </w:r>
      <w:r w:rsidR="00085098">
        <w:rPr>
          <w:rFonts w:asciiTheme="majorHAnsi" w:hAnsiTheme="majorHAnsi" w:cstheme="majorHAnsi"/>
          <w:sz w:val="20"/>
          <w:szCs w:val="20"/>
        </w:rPr>
        <w:t>-Present</w:t>
      </w:r>
    </w:p>
    <w:p w:rsidR="00853A0F" w:rsidRPr="00853A0F" w:rsidRDefault="00853A0F" w:rsidP="00853A0F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George Mason ATEP Preceptor Training: November 9, 2015</w:t>
      </w:r>
    </w:p>
    <w:p w:rsidR="00F95F37" w:rsidRDefault="00E9385F" w:rsidP="00177FC1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E9385F">
        <w:rPr>
          <w:rFonts w:asciiTheme="majorHAnsi" w:hAnsiTheme="majorHAnsi" w:cstheme="majorHAnsi"/>
          <w:sz w:val="20"/>
        </w:rPr>
        <w:t>GrastonTechnique</w:t>
      </w:r>
      <w:r>
        <w:rPr>
          <w:rFonts w:asciiTheme="majorHAnsi" w:hAnsiTheme="majorHAnsi" w:cstheme="majorHAnsi"/>
          <w:sz w:val="20"/>
        </w:rPr>
        <w:t xml:space="preserve"> ®</w:t>
      </w:r>
      <w:r w:rsidRPr="00E9385F">
        <w:rPr>
          <w:rFonts w:asciiTheme="majorHAnsi" w:hAnsiTheme="majorHAnsi" w:cstheme="majorHAnsi"/>
          <w:sz w:val="20"/>
        </w:rPr>
        <w:t xml:space="preserve"> M1– Basic Training</w:t>
      </w:r>
      <w:r w:rsidR="00561660">
        <w:rPr>
          <w:rFonts w:asciiTheme="majorHAnsi" w:hAnsiTheme="majorHAnsi" w:cstheme="majorHAnsi"/>
          <w:sz w:val="20"/>
          <w:szCs w:val="20"/>
        </w:rPr>
        <w:t>: December</w:t>
      </w:r>
      <w:r w:rsidR="00F95F37" w:rsidRPr="009D1680">
        <w:rPr>
          <w:rFonts w:asciiTheme="majorHAnsi" w:hAnsiTheme="majorHAnsi" w:cstheme="majorHAnsi"/>
          <w:sz w:val="20"/>
          <w:szCs w:val="20"/>
        </w:rPr>
        <w:t xml:space="preserve"> 2013</w:t>
      </w:r>
    </w:p>
    <w:p w:rsidR="00FA0931" w:rsidRPr="009D1680" w:rsidRDefault="00FA0931" w:rsidP="00FA0931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UNC</w:t>
      </w:r>
      <w:r w:rsidR="00853A0F">
        <w:rPr>
          <w:rFonts w:asciiTheme="majorHAnsi" w:hAnsiTheme="majorHAnsi" w:cstheme="majorHAnsi"/>
          <w:sz w:val="20"/>
          <w:szCs w:val="20"/>
        </w:rPr>
        <w:t>-CH ATEP</w:t>
      </w:r>
      <w:r>
        <w:rPr>
          <w:rFonts w:asciiTheme="majorHAnsi" w:hAnsiTheme="majorHAnsi" w:cstheme="majorHAnsi"/>
          <w:sz w:val="20"/>
          <w:szCs w:val="20"/>
        </w:rPr>
        <w:t xml:space="preserve"> Preceptor Training: September 22, 2013</w:t>
      </w:r>
    </w:p>
    <w:p w:rsidR="003D6438" w:rsidRDefault="00B53C22" w:rsidP="00FA0931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9D1680">
        <w:rPr>
          <w:rFonts w:asciiTheme="majorHAnsi" w:hAnsiTheme="majorHAnsi" w:cstheme="majorHAnsi"/>
          <w:sz w:val="20"/>
          <w:szCs w:val="20"/>
        </w:rPr>
        <w:t xml:space="preserve">American Heart Association Professional Rescuer: October 2011-Present </w:t>
      </w:r>
    </w:p>
    <w:p w:rsidR="00C007F2" w:rsidRPr="00C007F2" w:rsidRDefault="00C007F2" w:rsidP="00C007F2">
      <w:pPr>
        <w:jc w:val="both"/>
        <w:rPr>
          <w:rFonts w:asciiTheme="majorHAnsi" w:hAnsiTheme="majorHAnsi" w:cstheme="majorHAnsi"/>
          <w:sz w:val="20"/>
          <w:szCs w:val="20"/>
        </w:rPr>
      </w:pPr>
    </w:p>
    <w:p w:rsidR="00C007F2" w:rsidRDefault="00FD373B" w:rsidP="00C007F2">
      <w:pPr>
        <w:rPr>
          <w:rFonts w:ascii="Times New Roman" w:hAnsi="Times New Roman"/>
          <w:b/>
          <w:szCs w:val="20"/>
          <w:u w:val="single"/>
        </w:rPr>
      </w:pPr>
      <w:r>
        <w:rPr>
          <w:rFonts w:ascii="Times New Roman" w:hAnsi="Times New Roman"/>
          <w:b/>
          <w:noProof/>
          <w:szCs w:val="20"/>
          <w:u w:val="single"/>
        </w:rPr>
        <w:pict>
          <v:shape id="_x0000_s1042" type="#_x0000_t32" style="position:absolute;margin-left:3pt;margin-top:9.1pt;width:568.5pt;height:0;z-index:251670528" o:connectortype="straight"/>
        </w:pict>
      </w:r>
    </w:p>
    <w:p w:rsidR="00C007F2" w:rsidRPr="00DB71AC" w:rsidRDefault="00C007F2" w:rsidP="00B67910">
      <w:pPr>
        <w:ind w:left="990" w:hanging="1170"/>
        <w:jc w:val="center"/>
        <w:rPr>
          <w:rFonts w:asciiTheme="majorHAnsi" w:hAnsiTheme="majorHAnsi" w:cstheme="majorHAnsi"/>
          <w:b/>
          <w:szCs w:val="20"/>
        </w:rPr>
      </w:pPr>
      <w:r>
        <w:rPr>
          <w:rFonts w:asciiTheme="majorHAnsi" w:hAnsiTheme="majorHAnsi" w:cstheme="majorHAnsi"/>
          <w:b/>
          <w:szCs w:val="20"/>
        </w:rPr>
        <w:t>PROFESSIONAL MEMBERSHIPS</w:t>
      </w:r>
    </w:p>
    <w:p w:rsidR="00C007F2" w:rsidRPr="00E5528E" w:rsidRDefault="00C007F2" w:rsidP="00C007F2">
      <w:pPr>
        <w:pStyle w:val="ALLCAPSwithline"/>
        <w:pBdr>
          <w:top w:val="single" w:sz="4" w:space="0" w:color="auto"/>
        </w:pBdr>
        <w:ind w:left="45"/>
        <w:rPr>
          <w:b/>
          <w:sz w:val="24"/>
          <w:szCs w:val="24"/>
        </w:rPr>
      </w:pPr>
    </w:p>
    <w:p w:rsidR="00C007F2" w:rsidRDefault="00C007F2" w:rsidP="00C007F2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9D1680">
        <w:rPr>
          <w:rFonts w:asciiTheme="majorHAnsi" w:hAnsiTheme="majorHAnsi" w:cstheme="majorHAnsi"/>
          <w:sz w:val="20"/>
          <w:szCs w:val="20"/>
        </w:rPr>
        <w:t>National Athletic Trainers’ Association</w:t>
      </w:r>
      <w:r w:rsidR="00D0790A">
        <w:rPr>
          <w:rFonts w:asciiTheme="majorHAnsi" w:hAnsiTheme="majorHAnsi" w:cstheme="majorHAnsi"/>
          <w:sz w:val="20"/>
          <w:szCs w:val="20"/>
        </w:rPr>
        <w:t>(#55236)</w:t>
      </w:r>
      <w:r w:rsidRPr="009D1680">
        <w:rPr>
          <w:rFonts w:asciiTheme="majorHAnsi" w:hAnsiTheme="majorHAnsi" w:cstheme="majorHAnsi"/>
          <w:sz w:val="20"/>
          <w:szCs w:val="20"/>
        </w:rPr>
        <w:t>: April 2012-Present</w:t>
      </w:r>
    </w:p>
    <w:p w:rsidR="00D0790A" w:rsidRDefault="00D0790A" w:rsidP="00C007F2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Mid-Atlantic Athletic Trainers' Association: January 2016-Present </w:t>
      </w:r>
    </w:p>
    <w:p w:rsidR="00D0790A" w:rsidRDefault="00D0790A" w:rsidP="00D0790A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Virginia Athletic Trainers' Association: January 2016-Present</w:t>
      </w:r>
    </w:p>
    <w:p w:rsidR="00D0790A" w:rsidRPr="00D0790A" w:rsidRDefault="00D0790A" w:rsidP="00D0790A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 xml:space="preserve">College Athletic Trainers' Society: October 2015-Present </w:t>
      </w:r>
    </w:p>
    <w:p w:rsidR="00C007F2" w:rsidRPr="009D1680" w:rsidRDefault="00C007F2" w:rsidP="00C007F2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9D1680">
        <w:rPr>
          <w:rFonts w:asciiTheme="majorHAnsi" w:hAnsiTheme="majorHAnsi" w:cstheme="majorHAnsi"/>
          <w:sz w:val="20"/>
          <w:szCs w:val="20"/>
        </w:rPr>
        <w:t>Eastern Athletic Trainers’</w:t>
      </w:r>
      <w:r w:rsidR="00BF5E95">
        <w:rPr>
          <w:rFonts w:asciiTheme="majorHAnsi" w:hAnsiTheme="majorHAnsi" w:cstheme="majorHAnsi"/>
          <w:sz w:val="20"/>
          <w:szCs w:val="20"/>
        </w:rPr>
        <w:t xml:space="preserve"> Association: April 2012-December 2015</w:t>
      </w:r>
    </w:p>
    <w:p w:rsidR="00C007F2" w:rsidRPr="009D1680" w:rsidRDefault="00C007F2" w:rsidP="00C007F2">
      <w:pPr>
        <w:pStyle w:val="CPAbullets"/>
        <w:numPr>
          <w:ilvl w:val="0"/>
          <w:numId w:val="35"/>
        </w:numPr>
        <w:spacing w:line="120" w:lineRule="auto"/>
        <w:ind w:left="360" w:firstLine="0"/>
        <w:rPr>
          <w:rFonts w:asciiTheme="majorHAnsi" w:hAnsiTheme="majorHAnsi" w:cstheme="majorHAnsi"/>
          <w:sz w:val="20"/>
          <w:szCs w:val="20"/>
        </w:rPr>
      </w:pPr>
      <w:r w:rsidRPr="009D1680">
        <w:rPr>
          <w:rFonts w:asciiTheme="majorHAnsi" w:hAnsiTheme="majorHAnsi" w:cstheme="majorHAnsi"/>
          <w:sz w:val="20"/>
          <w:szCs w:val="20"/>
        </w:rPr>
        <w:t>Pennsylvania Athletic Train</w:t>
      </w:r>
      <w:r w:rsidR="00BF5E95">
        <w:rPr>
          <w:rFonts w:asciiTheme="majorHAnsi" w:hAnsiTheme="majorHAnsi" w:cstheme="majorHAnsi"/>
          <w:sz w:val="20"/>
          <w:szCs w:val="20"/>
        </w:rPr>
        <w:t>ers’ Society: April 2012-December 2015</w:t>
      </w:r>
    </w:p>
    <w:p w:rsidR="00055741" w:rsidRPr="00006236" w:rsidRDefault="00055741" w:rsidP="00C007F2">
      <w:pPr>
        <w:rPr>
          <w:rFonts w:asciiTheme="majorHAnsi" w:hAnsiTheme="majorHAnsi" w:cstheme="majorHAnsi"/>
          <w:sz w:val="20"/>
          <w:szCs w:val="20"/>
        </w:rPr>
      </w:pPr>
    </w:p>
    <w:sectPr w:rsidR="00055741" w:rsidRPr="00006236" w:rsidSect="009C57A7">
      <w:pgSz w:w="12240" w:h="15840" w:code="1"/>
      <w:pgMar w:top="259" w:right="450" w:bottom="792" w:left="360" w:header="216" w:footer="720" w:gutter="0"/>
      <w:cols w:space="720"/>
      <w:docGrid w:linePitch="2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1D6" w:rsidRDefault="001841D6">
      <w:r>
        <w:separator/>
      </w:r>
    </w:p>
  </w:endnote>
  <w:endnote w:type="continuationSeparator" w:id="0">
    <w:p w:rsidR="001841D6" w:rsidRDefault="00184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hell Dlg">
    <w:panose1 w:val="020B0604020202020204"/>
    <w:charset w:val="00"/>
    <w:family w:val="swiss"/>
    <w:pitch w:val="variable"/>
    <w:sig w:usb0="E1002AFF" w:usb1="C0000002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1D6" w:rsidRDefault="001841D6">
      <w:r>
        <w:separator/>
      </w:r>
    </w:p>
  </w:footnote>
  <w:footnote w:type="continuationSeparator" w:id="0">
    <w:p w:rsidR="001841D6" w:rsidRDefault="001841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D706D"/>
    <w:multiLevelType w:val="hybridMultilevel"/>
    <w:tmpl w:val="A77E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7041C"/>
    <w:multiLevelType w:val="multilevel"/>
    <w:tmpl w:val="267A7116"/>
    <w:numStyleLink w:val="StyleBulleted7pt"/>
  </w:abstractNum>
  <w:abstractNum w:abstractNumId="2">
    <w:nsid w:val="025C4230"/>
    <w:multiLevelType w:val="multilevel"/>
    <w:tmpl w:val="042C5266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0D3DA6"/>
    <w:multiLevelType w:val="hybridMultilevel"/>
    <w:tmpl w:val="B9104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9667C8"/>
    <w:multiLevelType w:val="hybridMultilevel"/>
    <w:tmpl w:val="45F8A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DC0035"/>
    <w:multiLevelType w:val="hybridMultilevel"/>
    <w:tmpl w:val="656EA6C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0DB46115"/>
    <w:multiLevelType w:val="hybridMultilevel"/>
    <w:tmpl w:val="4E56A1B6"/>
    <w:lvl w:ilvl="0" w:tplc="FFFFFFFF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1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044287B"/>
    <w:multiLevelType w:val="hybridMultilevel"/>
    <w:tmpl w:val="D6A07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EF3FE0"/>
    <w:multiLevelType w:val="hybridMultilevel"/>
    <w:tmpl w:val="613E1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590B2A"/>
    <w:multiLevelType w:val="multilevel"/>
    <w:tmpl w:val="042C5266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9EB1209"/>
    <w:multiLevelType w:val="hybridMultilevel"/>
    <w:tmpl w:val="3E105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377578"/>
    <w:multiLevelType w:val="hybridMultilevel"/>
    <w:tmpl w:val="B9D26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17214D"/>
    <w:multiLevelType w:val="hybridMultilevel"/>
    <w:tmpl w:val="10141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65485E"/>
    <w:multiLevelType w:val="hybridMultilevel"/>
    <w:tmpl w:val="15907AC2"/>
    <w:lvl w:ilvl="0" w:tplc="2F4E1822"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cs="Courier New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F344188"/>
    <w:multiLevelType w:val="hybridMultilevel"/>
    <w:tmpl w:val="9D569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173EE3"/>
    <w:multiLevelType w:val="singleLevel"/>
    <w:tmpl w:val="E96A46A6"/>
    <w:lvl w:ilvl="0">
      <w:start w:val="1"/>
      <w:numFmt w:val="bullet"/>
      <w:pStyle w:val="CPAbullet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</w:rPr>
    </w:lvl>
  </w:abstractNum>
  <w:abstractNum w:abstractNumId="16">
    <w:nsid w:val="23C904F2"/>
    <w:multiLevelType w:val="hybridMultilevel"/>
    <w:tmpl w:val="9D30ACD4"/>
    <w:lvl w:ilvl="0" w:tplc="5E9E329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860BB6"/>
    <w:multiLevelType w:val="hybridMultilevel"/>
    <w:tmpl w:val="03B81010"/>
    <w:lvl w:ilvl="0" w:tplc="20F0E398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14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EE82E15"/>
    <w:multiLevelType w:val="multilevel"/>
    <w:tmpl w:val="042C5266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128014B"/>
    <w:multiLevelType w:val="hybridMultilevel"/>
    <w:tmpl w:val="A4B2D218"/>
    <w:lvl w:ilvl="0" w:tplc="D900840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14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19A24E0"/>
    <w:multiLevelType w:val="hybridMultilevel"/>
    <w:tmpl w:val="851E763E"/>
    <w:lvl w:ilvl="0" w:tplc="9386F6BE">
      <w:numFmt w:val="bullet"/>
      <w:lvlText w:val="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49A4605"/>
    <w:multiLevelType w:val="hybridMultilevel"/>
    <w:tmpl w:val="042C5266"/>
    <w:lvl w:ilvl="0" w:tplc="66881064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9384FAB"/>
    <w:multiLevelType w:val="hybridMultilevel"/>
    <w:tmpl w:val="2BEE96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B487163"/>
    <w:multiLevelType w:val="hybridMultilevel"/>
    <w:tmpl w:val="7D50CD9C"/>
    <w:lvl w:ilvl="0" w:tplc="25F6A8F8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C1E0C71"/>
    <w:multiLevelType w:val="hybridMultilevel"/>
    <w:tmpl w:val="0812ECAA"/>
    <w:lvl w:ilvl="0" w:tplc="A2029D5C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4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C973E68"/>
    <w:multiLevelType w:val="multilevel"/>
    <w:tmpl w:val="267A7116"/>
    <w:numStyleLink w:val="StyleBulleted7pt"/>
  </w:abstractNum>
  <w:abstractNum w:abstractNumId="26">
    <w:nsid w:val="3CC21292"/>
    <w:multiLevelType w:val="hybridMultilevel"/>
    <w:tmpl w:val="3E2EE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FC17F98"/>
    <w:multiLevelType w:val="hybridMultilevel"/>
    <w:tmpl w:val="91F88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0FC3F30"/>
    <w:multiLevelType w:val="hybridMultilevel"/>
    <w:tmpl w:val="A4B2D218"/>
    <w:lvl w:ilvl="0" w:tplc="B99C03BA">
      <w:start w:val="1"/>
      <w:numFmt w:val="bullet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1286B0B"/>
    <w:multiLevelType w:val="hybridMultilevel"/>
    <w:tmpl w:val="8222CC5A"/>
    <w:lvl w:ilvl="0" w:tplc="20F0E398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14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5796406"/>
    <w:multiLevelType w:val="hybridMultilevel"/>
    <w:tmpl w:val="5218E8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9DE0325"/>
    <w:multiLevelType w:val="hybridMultilevel"/>
    <w:tmpl w:val="A4B2D218"/>
    <w:lvl w:ilvl="0" w:tplc="2824493E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12"/>
        <w:vertAlign w:val="baseline"/>
      </w:rPr>
    </w:lvl>
    <w:lvl w:ilvl="1" w:tplc="3760EF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63E45C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B62C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B8F7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B4AB2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B4CDA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2215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4B2CF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E1D0310"/>
    <w:multiLevelType w:val="hybridMultilevel"/>
    <w:tmpl w:val="51E887E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>
    <w:nsid w:val="4E97317F"/>
    <w:multiLevelType w:val="multilevel"/>
    <w:tmpl w:val="267A7116"/>
    <w:numStyleLink w:val="StyleBulleted7pt"/>
  </w:abstractNum>
  <w:abstractNum w:abstractNumId="34">
    <w:nsid w:val="52C051A9"/>
    <w:multiLevelType w:val="hybridMultilevel"/>
    <w:tmpl w:val="F3244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6D85E8B"/>
    <w:multiLevelType w:val="multilevel"/>
    <w:tmpl w:val="267A7116"/>
    <w:numStyleLink w:val="StyleBulleted7pt"/>
  </w:abstractNum>
  <w:abstractNum w:abstractNumId="36">
    <w:nsid w:val="5B604757"/>
    <w:multiLevelType w:val="hybridMultilevel"/>
    <w:tmpl w:val="267A7116"/>
    <w:lvl w:ilvl="0" w:tplc="806AF1CC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4"/>
        <w:szCs w:val="14"/>
      </w:rPr>
    </w:lvl>
    <w:lvl w:ilvl="1" w:tplc="C8005F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ABA7B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3A1C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2C3A9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8A20C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F6FF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90A00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066AF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3FB5E8B"/>
    <w:multiLevelType w:val="multilevel"/>
    <w:tmpl w:val="042C5266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A230F47"/>
    <w:multiLevelType w:val="multilevel"/>
    <w:tmpl w:val="267A7116"/>
    <w:numStyleLink w:val="StyleBulleted7pt"/>
  </w:abstractNum>
  <w:abstractNum w:abstractNumId="39">
    <w:nsid w:val="6CAC3F4C"/>
    <w:multiLevelType w:val="hybridMultilevel"/>
    <w:tmpl w:val="F86AB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924F2E"/>
    <w:multiLevelType w:val="hybridMultilevel"/>
    <w:tmpl w:val="A7282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>
    <w:nsid w:val="6E964B1A"/>
    <w:multiLevelType w:val="hybridMultilevel"/>
    <w:tmpl w:val="CC289A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713418B4"/>
    <w:multiLevelType w:val="multilevel"/>
    <w:tmpl w:val="267A7116"/>
    <w:styleLink w:val="StyleBulleted7pt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Arial" w:hAnsi="Arial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23124F1"/>
    <w:multiLevelType w:val="hybridMultilevel"/>
    <w:tmpl w:val="FBEC115C"/>
    <w:lvl w:ilvl="0" w:tplc="23AA89DA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outline w:val="0"/>
        <w:emboss w:val="0"/>
        <w:imprint w:val="0"/>
        <w:sz w:val="14"/>
        <w:szCs w:val="14"/>
      </w:rPr>
    </w:lvl>
    <w:lvl w:ilvl="1" w:tplc="12E4FCB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04C4D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BC45D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749DA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4A425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A28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548C6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7E6C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7124FBA"/>
    <w:multiLevelType w:val="hybridMultilevel"/>
    <w:tmpl w:val="9F1EB9FC"/>
    <w:lvl w:ilvl="0" w:tplc="AC4C820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F8A1DF9"/>
    <w:multiLevelType w:val="multilevel"/>
    <w:tmpl w:val="267A7116"/>
    <w:numStyleLink w:val="StyleBulleted7pt"/>
  </w:abstractNum>
  <w:abstractNum w:abstractNumId="46">
    <w:nsid w:val="7FED0026"/>
    <w:multiLevelType w:val="hybridMultilevel"/>
    <w:tmpl w:val="CC2ADEF6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9"/>
  </w:num>
  <w:num w:numId="3">
    <w:abstractNumId w:val="31"/>
  </w:num>
  <w:num w:numId="4">
    <w:abstractNumId w:val="21"/>
  </w:num>
  <w:num w:numId="5">
    <w:abstractNumId w:val="20"/>
  </w:num>
  <w:num w:numId="6">
    <w:abstractNumId w:val="44"/>
  </w:num>
  <w:num w:numId="7">
    <w:abstractNumId w:val="6"/>
  </w:num>
  <w:num w:numId="8">
    <w:abstractNumId w:val="16"/>
  </w:num>
  <w:num w:numId="9">
    <w:abstractNumId w:val="13"/>
  </w:num>
  <w:num w:numId="10">
    <w:abstractNumId w:val="17"/>
  </w:num>
  <w:num w:numId="11">
    <w:abstractNumId w:val="18"/>
  </w:num>
  <w:num w:numId="12">
    <w:abstractNumId w:val="9"/>
  </w:num>
  <w:num w:numId="13">
    <w:abstractNumId w:val="43"/>
  </w:num>
  <w:num w:numId="14">
    <w:abstractNumId w:val="2"/>
  </w:num>
  <w:num w:numId="15">
    <w:abstractNumId w:val="36"/>
  </w:num>
  <w:num w:numId="16">
    <w:abstractNumId w:val="37"/>
  </w:num>
  <w:num w:numId="17">
    <w:abstractNumId w:val="23"/>
  </w:num>
  <w:num w:numId="18">
    <w:abstractNumId w:val="24"/>
  </w:num>
  <w:num w:numId="19">
    <w:abstractNumId w:val="29"/>
  </w:num>
  <w:num w:numId="20">
    <w:abstractNumId w:val="42"/>
  </w:num>
  <w:num w:numId="21">
    <w:abstractNumId w:val="15"/>
  </w:num>
  <w:num w:numId="22">
    <w:abstractNumId w:val="33"/>
  </w:num>
  <w:num w:numId="23">
    <w:abstractNumId w:val="45"/>
  </w:num>
  <w:num w:numId="24">
    <w:abstractNumId w:val="1"/>
  </w:num>
  <w:num w:numId="25">
    <w:abstractNumId w:val="35"/>
  </w:num>
  <w:num w:numId="26">
    <w:abstractNumId w:val="25"/>
  </w:num>
  <w:num w:numId="27">
    <w:abstractNumId w:val="38"/>
  </w:num>
  <w:num w:numId="28">
    <w:abstractNumId w:val="4"/>
  </w:num>
  <w:num w:numId="29">
    <w:abstractNumId w:val="26"/>
  </w:num>
  <w:num w:numId="30">
    <w:abstractNumId w:val="39"/>
  </w:num>
  <w:num w:numId="31">
    <w:abstractNumId w:val="7"/>
  </w:num>
  <w:num w:numId="32">
    <w:abstractNumId w:val="46"/>
  </w:num>
  <w:num w:numId="33">
    <w:abstractNumId w:val="14"/>
  </w:num>
  <w:num w:numId="34">
    <w:abstractNumId w:val="40"/>
  </w:num>
  <w:num w:numId="35">
    <w:abstractNumId w:val="30"/>
  </w:num>
  <w:num w:numId="36">
    <w:abstractNumId w:val="8"/>
  </w:num>
  <w:num w:numId="37">
    <w:abstractNumId w:val="5"/>
  </w:num>
  <w:num w:numId="38">
    <w:abstractNumId w:val="12"/>
  </w:num>
  <w:num w:numId="39">
    <w:abstractNumId w:val="41"/>
  </w:num>
  <w:num w:numId="40">
    <w:abstractNumId w:val="0"/>
  </w:num>
  <w:num w:numId="41">
    <w:abstractNumId w:val="22"/>
  </w:num>
  <w:num w:numId="42">
    <w:abstractNumId w:val="34"/>
  </w:num>
  <w:num w:numId="43">
    <w:abstractNumId w:val="10"/>
  </w:num>
  <w:num w:numId="44">
    <w:abstractNumId w:val="3"/>
  </w:num>
  <w:num w:numId="45">
    <w:abstractNumId w:val="27"/>
  </w:num>
  <w:num w:numId="46">
    <w:abstractNumId w:val="11"/>
  </w:num>
  <w:num w:numId="4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/>
  <w:attachedTemplate r:id="rId1"/>
  <w:stylePaneFormatFilter w:val="1F01"/>
  <w:stylePaneSortMethod w:val="0000"/>
  <w:defaultTabStop w:val="720"/>
  <w:drawingGridHorizontalSpacing w:val="78"/>
  <w:drawingGridVerticalSpacing w:val="106"/>
  <w:displayHorizontalDrawingGridEvery w:val="0"/>
  <w:displayVerticalDrawingGridEvery w:val="2"/>
  <w:noPunctuationKerning/>
  <w:characterSpacingControl w:val="doNotCompress"/>
  <w:hdrShapeDefaults>
    <o:shapedefaults v:ext="edit" spidmax="178178"/>
  </w:hdrShapeDefaults>
  <w:footnotePr>
    <w:footnote w:id="-1"/>
    <w:footnote w:id="0"/>
  </w:footnotePr>
  <w:endnotePr>
    <w:endnote w:id="-1"/>
    <w:endnote w:id="0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rial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rzzzp02suet0r3effz1vwvfh92922zvtf9xp&quot;&gt;Jfegley references&lt;record-ids&gt;&lt;item&gt;8&lt;/item&gt;&lt;/record-ids&gt;&lt;/item&gt;&lt;/Libraries&gt;"/>
  </w:docVars>
  <w:rsids>
    <w:rsidRoot w:val="007972D4"/>
    <w:rsid w:val="00006236"/>
    <w:rsid w:val="00007CD7"/>
    <w:rsid w:val="00012E63"/>
    <w:rsid w:val="000179CA"/>
    <w:rsid w:val="0002387E"/>
    <w:rsid w:val="00042A53"/>
    <w:rsid w:val="00046AEA"/>
    <w:rsid w:val="00052961"/>
    <w:rsid w:val="00055741"/>
    <w:rsid w:val="00057D28"/>
    <w:rsid w:val="000634BD"/>
    <w:rsid w:val="00071F4D"/>
    <w:rsid w:val="000738A8"/>
    <w:rsid w:val="0008283A"/>
    <w:rsid w:val="00085098"/>
    <w:rsid w:val="00087B95"/>
    <w:rsid w:val="0009612F"/>
    <w:rsid w:val="000A71E1"/>
    <w:rsid w:val="000B5115"/>
    <w:rsid w:val="000B5DDD"/>
    <w:rsid w:val="000B7C36"/>
    <w:rsid w:val="000C5F2A"/>
    <w:rsid w:val="000C6B81"/>
    <w:rsid w:val="000C7212"/>
    <w:rsid w:val="000D61AA"/>
    <w:rsid w:val="000E0DBE"/>
    <w:rsid w:val="000E31A4"/>
    <w:rsid w:val="000E5ED6"/>
    <w:rsid w:val="000F696F"/>
    <w:rsid w:val="00114B45"/>
    <w:rsid w:val="0014518F"/>
    <w:rsid w:val="00147549"/>
    <w:rsid w:val="00160A6A"/>
    <w:rsid w:val="001610B9"/>
    <w:rsid w:val="001658C7"/>
    <w:rsid w:val="00177FC1"/>
    <w:rsid w:val="001841D6"/>
    <w:rsid w:val="00187396"/>
    <w:rsid w:val="00191652"/>
    <w:rsid w:val="0019313F"/>
    <w:rsid w:val="0019315E"/>
    <w:rsid w:val="00195CB7"/>
    <w:rsid w:val="001B5866"/>
    <w:rsid w:val="001B639D"/>
    <w:rsid w:val="001C0DEF"/>
    <w:rsid w:val="001E0F77"/>
    <w:rsid w:val="001E7E99"/>
    <w:rsid w:val="001F0A23"/>
    <w:rsid w:val="001F2875"/>
    <w:rsid w:val="001F578F"/>
    <w:rsid w:val="001F5EA2"/>
    <w:rsid w:val="001F711D"/>
    <w:rsid w:val="001F7732"/>
    <w:rsid w:val="00204520"/>
    <w:rsid w:val="00205D31"/>
    <w:rsid w:val="0021045A"/>
    <w:rsid w:val="00212876"/>
    <w:rsid w:val="0023451F"/>
    <w:rsid w:val="00235F4E"/>
    <w:rsid w:val="002417DC"/>
    <w:rsid w:val="002452A6"/>
    <w:rsid w:val="00261A03"/>
    <w:rsid w:val="00261A25"/>
    <w:rsid w:val="00261FB2"/>
    <w:rsid w:val="002643EC"/>
    <w:rsid w:val="00265AAA"/>
    <w:rsid w:val="00267781"/>
    <w:rsid w:val="00286AF7"/>
    <w:rsid w:val="00292B17"/>
    <w:rsid w:val="0029506E"/>
    <w:rsid w:val="002A09EF"/>
    <w:rsid w:val="002B11C4"/>
    <w:rsid w:val="002B2FB0"/>
    <w:rsid w:val="002C48EB"/>
    <w:rsid w:val="002C684C"/>
    <w:rsid w:val="002F2ED5"/>
    <w:rsid w:val="002F630F"/>
    <w:rsid w:val="0030697B"/>
    <w:rsid w:val="00314197"/>
    <w:rsid w:val="0037585D"/>
    <w:rsid w:val="003819DE"/>
    <w:rsid w:val="00386B3F"/>
    <w:rsid w:val="00386F65"/>
    <w:rsid w:val="0039079F"/>
    <w:rsid w:val="003B274C"/>
    <w:rsid w:val="003D6438"/>
    <w:rsid w:val="003E536C"/>
    <w:rsid w:val="003F382F"/>
    <w:rsid w:val="003F3FAC"/>
    <w:rsid w:val="00401D90"/>
    <w:rsid w:val="00417B74"/>
    <w:rsid w:val="00424B1A"/>
    <w:rsid w:val="00432C73"/>
    <w:rsid w:val="0044389D"/>
    <w:rsid w:val="00452987"/>
    <w:rsid w:val="004605D3"/>
    <w:rsid w:val="00463EBA"/>
    <w:rsid w:val="00464528"/>
    <w:rsid w:val="004679CA"/>
    <w:rsid w:val="0047720F"/>
    <w:rsid w:val="00480697"/>
    <w:rsid w:val="004825FB"/>
    <w:rsid w:val="00486383"/>
    <w:rsid w:val="004979E3"/>
    <w:rsid w:val="004B184C"/>
    <w:rsid w:val="004B52B6"/>
    <w:rsid w:val="004B65BD"/>
    <w:rsid w:val="004E2BB0"/>
    <w:rsid w:val="004F2BF0"/>
    <w:rsid w:val="005057A9"/>
    <w:rsid w:val="005064F9"/>
    <w:rsid w:val="00515607"/>
    <w:rsid w:val="00521789"/>
    <w:rsid w:val="005329E3"/>
    <w:rsid w:val="00536BCC"/>
    <w:rsid w:val="00541F30"/>
    <w:rsid w:val="00543E75"/>
    <w:rsid w:val="00561660"/>
    <w:rsid w:val="005678BF"/>
    <w:rsid w:val="00571863"/>
    <w:rsid w:val="005745DE"/>
    <w:rsid w:val="00584668"/>
    <w:rsid w:val="0058749F"/>
    <w:rsid w:val="0059508B"/>
    <w:rsid w:val="005B5792"/>
    <w:rsid w:val="005B628A"/>
    <w:rsid w:val="005C22CA"/>
    <w:rsid w:val="005C38CC"/>
    <w:rsid w:val="005C44C4"/>
    <w:rsid w:val="005D7851"/>
    <w:rsid w:val="005F48F0"/>
    <w:rsid w:val="00600F44"/>
    <w:rsid w:val="0060303D"/>
    <w:rsid w:val="006071A9"/>
    <w:rsid w:val="00616436"/>
    <w:rsid w:val="00616B90"/>
    <w:rsid w:val="0061735B"/>
    <w:rsid w:val="00617826"/>
    <w:rsid w:val="00623807"/>
    <w:rsid w:val="00627336"/>
    <w:rsid w:val="006351B6"/>
    <w:rsid w:val="00637A4C"/>
    <w:rsid w:val="0064098F"/>
    <w:rsid w:val="00650D6D"/>
    <w:rsid w:val="00651D0B"/>
    <w:rsid w:val="00653CC2"/>
    <w:rsid w:val="006625F2"/>
    <w:rsid w:val="00681CCB"/>
    <w:rsid w:val="0069418D"/>
    <w:rsid w:val="006A57FB"/>
    <w:rsid w:val="006B4C1D"/>
    <w:rsid w:val="006C6FEA"/>
    <w:rsid w:val="006D1AAF"/>
    <w:rsid w:val="006D2D26"/>
    <w:rsid w:val="006D4DA2"/>
    <w:rsid w:val="006D60F9"/>
    <w:rsid w:val="00705ABC"/>
    <w:rsid w:val="00705F3E"/>
    <w:rsid w:val="00707CBE"/>
    <w:rsid w:val="0071366A"/>
    <w:rsid w:val="00732B60"/>
    <w:rsid w:val="007412EE"/>
    <w:rsid w:val="00746806"/>
    <w:rsid w:val="00747465"/>
    <w:rsid w:val="00753F94"/>
    <w:rsid w:val="00754AE8"/>
    <w:rsid w:val="00755EA4"/>
    <w:rsid w:val="00763DD9"/>
    <w:rsid w:val="007714DC"/>
    <w:rsid w:val="00786C9F"/>
    <w:rsid w:val="0078742D"/>
    <w:rsid w:val="00795A17"/>
    <w:rsid w:val="0079702D"/>
    <w:rsid w:val="007972D4"/>
    <w:rsid w:val="007A4B4B"/>
    <w:rsid w:val="007B03F8"/>
    <w:rsid w:val="007B1E1A"/>
    <w:rsid w:val="007B6B21"/>
    <w:rsid w:val="007B7156"/>
    <w:rsid w:val="007C0E1A"/>
    <w:rsid w:val="007C2091"/>
    <w:rsid w:val="007D0FEC"/>
    <w:rsid w:val="007F1A62"/>
    <w:rsid w:val="008003C7"/>
    <w:rsid w:val="00800C3D"/>
    <w:rsid w:val="00803FD9"/>
    <w:rsid w:val="0080725E"/>
    <w:rsid w:val="0081170A"/>
    <w:rsid w:val="00820E2A"/>
    <w:rsid w:val="00821C7C"/>
    <w:rsid w:val="00833857"/>
    <w:rsid w:val="0083653E"/>
    <w:rsid w:val="0083768B"/>
    <w:rsid w:val="00841066"/>
    <w:rsid w:val="00844FD7"/>
    <w:rsid w:val="00853A0F"/>
    <w:rsid w:val="00856600"/>
    <w:rsid w:val="0086006A"/>
    <w:rsid w:val="00863A0C"/>
    <w:rsid w:val="00866FEB"/>
    <w:rsid w:val="008675EC"/>
    <w:rsid w:val="008A253E"/>
    <w:rsid w:val="008A7748"/>
    <w:rsid w:val="008B0474"/>
    <w:rsid w:val="008B6176"/>
    <w:rsid w:val="008D5468"/>
    <w:rsid w:val="008D5534"/>
    <w:rsid w:val="0090584A"/>
    <w:rsid w:val="00907AED"/>
    <w:rsid w:val="00913B67"/>
    <w:rsid w:val="009154E6"/>
    <w:rsid w:val="00915CE4"/>
    <w:rsid w:val="0092286D"/>
    <w:rsid w:val="00924EB7"/>
    <w:rsid w:val="00936F55"/>
    <w:rsid w:val="00956E6E"/>
    <w:rsid w:val="00981188"/>
    <w:rsid w:val="0098259A"/>
    <w:rsid w:val="00983665"/>
    <w:rsid w:val="009C57A7"/>
    <w:rsid w:val="009D1680"/>
    <w:rsid w:val="009D1AF6"/>
    <w:rsid w:val="009D5DE5"/>
    <w:rsid w:val="009E453C"/>
    <w:rsid w:val="009E4A41"/>
    <w:rsid w:val="00A22ED9"/>
    <w:rsid w:val="00A322AD"/>
    <w:rsid w:val="00A342F7"/>
    <w:rsid w:val="00A501A4"/>
    <w:rsid w:val="00A562E1"/>
    <w:rsid w:val="00A60048"/>
    <w:rsid w:val="00A718A8"/>
    <w:rsid w:val="00A763AD"/>
    <w:rsid w:val="00A8464B"/>
    <w:rsid w:val="00A91E34"/>
    <w:rsid w:val="00A97E8C"/>
    <w:rsid w:val="00A97F74"/>
    <w:rsid w:val="00AB2531"/>
    <w:rsid w:val="00AB4EB3"/>
    <w:rsid w:val="00AC3187"/>
    <w:rsid w:val="00AC59B2"/>
    <w:rsid w:val="00AC62FB"/>
    <w:rsid w:val="00AD50E5"/>
    <w:rsid w:val="00AF1873"/>
    <w:rsid w:val="00B040B6"/>
    <w:rsid w:val="00B0605E"/>
    <w:rsid w:val="00B13FBB"/>
    <w:rsid w:val="00B14B39"/>
    <w:rsid w:val="00B16BFE"/>
    <w:rsid w:val="00B20E2B"/>
    <w:rsid w:val="00B26068"/>
    <w:rsid w:val="00B34787"/>
    <w:rsid w:val="00B43195"/>
    <w:rsid w:val="00B53C22"/>
    <w:rsid w:val="00B67910"/>
    <w:rsid w:val="00B741B3"/>
    <w:rsid w:val="00B75ED7"/>
    <w:rsid w:val="00B77EBC"/>
    <w:rsid w:val="00B932A1"/>
    <w:rsid w:val="00B93B44"/>
    <w:rsid w:val="00B9588B"/>
    <w:rsid w:val="00BA07C7"/>
    <w:rsid w:val="00BC189D"/>
    <w:rsid w:val="00BD03E1"/>
    <w:rsid w:val="00BE223B"/>
    <w:rsid w:val="00BF5E95"/>
    <w:rsid w:val="00C007F2"/>
    <w:rsid w:val="00C05A19"/>
    <w:rsid w:val="00C0621D"/>
    <w:rsid w:val="00C12CAB"/>
    <w:rsid w:val="00C1390E"/>
    <w:rsid w:val="00C21080"/>
    <w:rsid w:val="00C22AE0"/>
    <w:rsid w:val="00C27AC8"/>
    <w:rsid w:val="00C50679"/>
    <w:rsid w:val="00C5182F"/>
    <w:rsid w:val="00C61307"/>
    <w:rsid w:val="00C62D9E"/>
    <w:rsid w:val="00C64C0B"/>
    <w:rsid w:val="00C6649A"/>
    <w:rsid w:val="00C83D67"/>
    <w:rsid w:val="00C86CAB"/>
    <w:rsid w:val="00C87184"/>
    <w:rsid w:val="00C91973"/>
    <w:rsid w:val="00C91B62"/>
    <w:rsid w:val="00C9231D"/>
    <w:rsid w:val="00CB6558"/>
    <w:rsid w:val="00CC38BB"/>
    <w:rsid w:val="00CE1FBA"/>
    <w:rsid w:val="00CF1AA8"/>
    <w:rsid w:val="00CF2EF4"/>
    <w:rsid w:val="00CF4F6A"/>
    <w:rsid w:val="00CF793E"/>
    <w:rsid w:val="00D0790A"/>
    <w:rsid w:val="00D21CDC"/>
    <w:rsid w:val="00D24B32"/>
    <w:rsid w:val="00D25137"/>
    <w:rsid w:val="00D26108"/>
    <w:rsid w:val="00D30CE7"/>
    <w:rsid w:val="00D3394A"/>
    <w:rsid w:val="00D63E0E"/>
    <w:rsid w:val="00D717D0"/>
    <w:rsid w:val="00D73610"/>
    <w:rsid w:val="00D86283"/>
    <w:rsid w:val="00D8799B"/>
    <w:rsid w:val="00DA0DD4"/>
    <w:rsid w:val="00DA271B"/>
    <w:rsid w:val="00DA2C7D"/>
    <w:rsid w:val="00DA3D04"/>
    <w:rsid w:val="00DB02D2"/>
    <w:rsid w:val="00DB29F9"/>
    <w:rsid w:val="00DB5BF1"/>
    <w:rsid w:val="00DB71AC"/>
    <w:rsid w:val="00DC556E"/>
    <w:rsid w:val="00DC6878"/>
    <w:rsid w:val="00DD2CB9"/>
    <w:rsid w:val="00DE0F0D"/>
    <w:rsid w:val="00DE1C47"/>
    <w:rsid w:val="00DF6D91"/>
    <w:rsid w:val="00E04F08"/>
    <w:rsid w:val="00E15C9F"/>
    <w:rsid w:val="00E240C9"/>
    <w:rsid w:val="00E3261F"/>
    <w:rsid w:val="00E41B59"/>
    <w:rsid w:val="00E5224A"/>
    <w:rsid w:val="00E5528E"/>
    <w:rsid w:val="00E67BA3"/>
    <w:rsid w:val="00E7137D"/>
    <w:rsid w:val="00E760E5"/>
    <w:rsid w:val="00E83324"/>
    <w:rsid w:val="00E861AD"/>
    <w:rsid w:val="00E8644E"/>
    <w:rsid w:val="00E9385F"/>
    <w:rsid w:val="00EA0F29"/>
    <w:rsid w:val="00EA7DFE"/>
    <w:rsid w:val="00EB3EEF"/>
    <w:rsid w:val="00EB4BE6"/>
    <w:rsid w:val="00EB5D57"/>
    <w:rsid w:val="00EC1DC9"/>
    <w:rsid w:val="00EC1E9A"/>
    <w:rsid w:val="00EC673F"/>
    <w:rsid w:val="00EE201B"/>
    <w:rsid w:val="00EF393D"/>
    <w:rsid w:val="00F12DD4"/>
    <w:rsid w:val="00F1650E"/>
    <w:rsid w:val="00F22C36"/>
    <w:rsid w:val="00F253B2"/>
    <w:rsid w:val="00F26D5E"/>
    <w:rsid w:val="00F31FEC"/>
    <w:rsid w:val="00F32885"/>
    <w:rsid w:val="00F45BE0"/>
    <w:rsid w:val="00F54044"/>
    <w:rsid w:val="00F6038B"/>
    <w:rsid w:val="00F713C4"/>
    <w:rsid w:val="00F81B41"/>
    <w:rsid w:val="00F95F37"/>
    <w:rsid w:val="00F97C8E"/>
    <w:rsid w:val="00FA0931"/>
    <w:rsid w:val="00FA0AE2"/>
    <w:rsid w:val="00FB603B"/>
    <w:rsid w:val="00FC1D35"/>
    <w:rsid w:val="00FC1F9F"/>
    <w:rsid w:val="00FD373B"/>
    <w:rsid w:val="00FD4EB7"/>
    <w:rsid w:val="00FE16A3"/>
    <w:rsid w:val="00FE21B1"/>
    <w:rsid w:val="00FF35B7"/>
    <w:rsid w:val="00FF4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8178"/>
    <o:shapelayout v:ext="edit">
      <o:idmap v:ext="edit" data="1"/>
      <o:rules v:ext="edit">
        <o:r id="V:Rule12" type="connector" idref="#_x0000_s1037"/>
        <o:r id="V:Rule13" type="connector" idref="#_x0000_s1044"/>
        <o:r id="V:Rule14" type="connector" idref="#_x0000_s1043"/>
        <o:r id="V:Rule15" type="connector" idref="#_x0000_s1042"/>
        <o:r id="V:Rule16" type="connector" idref="#_x0000_s1032"/>
        <o:r id="V:Rule17" type="connector" idref="#_x0000_s1036"/>
        <o:r id="V:Rule18" type="connector" idref="#_x0000_s1039"/>
        <o:r id="V:Rule19" type="connector" idref="#_x0000_s1033"/>
        <o:r id="V:Rule20" type="connector" idref="#_x0000_s1031"/>
        <o:r id="V:Rule21" type="connector" idref="#_x0000_s1026"/>
        <o:r id="V:Rule22" type="connector" idref="#_x0000_s103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D0FEC"/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next w:val="Normal"/>
    <w:qFormat/>
    <w:rsid w:val="007D0FEC"/>
    <w:pPr>
      <w:keepNext/>
      <w:pBdr>
        <w:top w:val="single" w:sz="4" w:space="3" w:color="auto"/>
      </w:pBdr>
      <w:spacing w:before="240" w:after="60"/>
      <w:jc w:val="center"/>
      <w:outlineLvl w:val="1"/>
    </w:pPr>
    <w:rPr>
      <w:rFonts w:asciiTheme="majorHAnsi" w:hAnsiTheme="majorHAnsi" w:cs="Arial"/>
      <w:bCs/>
      <w:iCs/>
      <w:sz w:val="22"/>
      <w:szCs w:val="28"/>
    </w:rPr>
  </w:style>
  <w:style w:type="paragraph" w:styleId="Heading3">
    <w:name w:val="heading 3"/>
    <w:basedOn w:val="Normal"/>
    <w:next w:val="Normal"/>
    <w:qFormat/>
    <w:rsid w:val="007D0FEC"/>
    <w:pPr>
      <w:keepNext/>
      <w:spacing w:before="120" w:after="120"/>
      <w:jc w:val="center"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003C7"/>
    <w:rPr>
      <w:rFonts w:ascii="Tahoma" w:hAnsi="Tahoma" w:cs="Tahoma"/>
      <w:sz w:val="16"/>
      <w:szCs w:val="16"/>
    </w:rPr>
  </w:style>
  <w:style w:type="numbering" w:customStyle="1" w:styleId="StyleBulleted7pt">
    <w:name w:val="Style Bulleted 7 pt"/>
    <w:basedOn w:val="NoList"/>
    <w:rsid w:val="008003C7"/>
    <w:pPr>
      <w:numPr>
        <w:numId w:val="20"/>
      </w:numPr>
    </w:pPr>
  </w:style>
  <w:style w:type="paragraph" w:customStyle="1" w:styleId="JobTitle">
    <w:name w:val="Job Title"/>
    <w:basedOn w:val="Normal"/>
    <w:link w:val="JobTitleChar"/>
    <w:rsid w:val="007D0FEC"/>
    <w:pPr>
      <w:spacing w:after="60"/>
      <w:jc w:val="both"/>
    </w:pPr>
    <w:rPr>
      <w:rFonts w:eastAsia="MS Mincho"/>
      <w:b/>
      <w:sz w:val="20"/>
      <w:szCs w:val="20"/>
    </w:rPr>
  </w:style>
  <w:style w:type="paragraph" w:customStyle="1" w:styleId="CPAbullets">
    <w:name w:val="CPA bullets"/>
    <w:basedOn w:val="Normal"/>
    <w:rsid w:val="00417B74"/>
    <w:pPr>
      <w:numPr>
        <w:numId w:val="21"/>
      </w:numPr>
      <w:spacing w:before="120"/>
      <w:jc w:val="both"/>
    </w:pPr>
    <w:rPr>
      <w:rFonts w:eastAsia="MS Mincho" w:cs="Arial"/>
      <w:bCs/>
      <w:sz w:val="19"/>
      <w:szCs w:val="19"/>
    </w:rPr>
  </w:style>
  <w:style w:type="character" w:customStyle="1" w:styleId="JobTitleChar">
    <w:name w:val="Job Title Char"/>
    <w:basedOn w:val="DefaultParagraphFont"/>
    <w:link w:val="JobTitle"/>
    <w:rsid w:val="007D0FEC"/>
    <w:rPr>
      <w:rFonts w:asciiTheme="minorHAnsi" w:eastAsia="MS Mincho" w:hAnsiTheme="minorHAnsi"/>
      <w:b/>
    </w:rPr>
  </w:style>
  <w:style w:type="paragraph" w:styleId="Header">
    <w:name w:val="header"/>
    <w:basedOn w:val="Normal"/>
    <w:rsid w:val="008003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003C7"/>
    <w:pPr>
      <w:tabs>
        <w:tab w:val="center" w:pos="4320"/>
        <w:tab w:val="right" w:pos="8640"/>
      </w:tabs>
    </w:pPr>
  </w:style>
  <w:style w:type="paragraph" w:customStyle="1" w:styleId="SubmitResume">
    <w:name w:val="Submit Resume"/>
    <w:basedOn w:val="Normal"/>
    <w:rsid w:val="008003C7"/>
    <w:pPr>
      <w:spacing w:before="200"/>
      <w:ind w:left="446" w:right="547"/>
    </w:pPr>
    <w:rPr>
      <w:rFonts w:ascii="Garamond" w:hAnsi="Garamond" w:cs="MS Shell Dlg"/>
      <w:i/>
      <w:color w:val="333399"/>
      <w:sz w:val="22"/>
      <w:szCs w:val="15"/>
    </w:rPr>
  </w:style>
  <w:style w:type="paragraph" w:customStyle="1" w:styleId="Name">
    <w:name w:val="Name"/>
    <w:basedOn w:val="Heading3"/>
    <w:rsid w:val="00417B74"/>
    <w:rPr>
      <w:rFonts w:asciiTheme="majorHAnsi" w:eastAsia="MS Mincho" w:hAnsiTheme="majorHAnsi"/>
      <w:szCs w:val="24"/>
    </w:rPr>
  </w:style>
  <w:style w:type="paragraph" w:customStyle="1" w:styleId="Address">
    <w:name w:val="Address"/>
    <w:basedOn w:val="Normal"/>
    <w:rsid w:val="00417B74"/>
    <w:pPr>
      <w:spacing w:after="20"/>
      <w:jc w:val="center"/>
    </w:pPr>
    <w:rPr>
      <w:rFonts w:eastAsia="MS Mincho" w:cs="Courier New"/>
      <w:sz w:val="20"/>
      <w:szCs w:val="20"/>
    </w:rPr>
  </w:style>
  <w:style w:type="paragraph" w:customStyle="1" w:styleId="CareerGoal">
    <w:name w:val="Career Goal"/>
    <w:basedOn w:val="Heading2"/>
    <w:rsid w:val="00417B74"/>
    <w:pPr>
      <w:pBdr>
        <w:top w:val="single" w:sz="12" w:space="1" w:color="auto"/>
      </w:pBdr>
      <w:spacing w:before="180"/>
    </w:pPr>
    <w:rPr>
      <w:rFonts w:eastAsia="MS Mincho"/>
      <w:sz w:val="24"/>
    </w:rPr>
  </w:style>
  <w:style w:type="paragraph" w:customStyle="1" w:styleId="CareerGoalOverview">
    <w:name w:val="Career Goal Overview"/>
    <w:basedOn w:val="Normal"/>
    <w:rsid w:val="00417B74"/>
    <w:pPr>
      <w:shd w:val="clear" w:color="auto" w:fill="D9D9D9" w:themeFill="background1" w:themeFillShade="D9"/>
      <w:spacing w:before="80" w:after="80"/>
      <w:jc w:val="both"/>
    </w:pPr>
    <w:rPr>
      <w:rFonts w:eastAsia="MS Mincho" w:cs="Courier New"/>
      <w:i/>
      <w:sz w:val="20"/>
      <w:szCs w:val="20"/>
    </w:rPr>
  </w:style>
  <w:style w:type="paragraph" w:customStyle="1" w:styleId="ResumeSectionHeaders">
    <w:name w:val="Resume Section Headers"/>
    <w:basedOn w:val="Normal"/>
    <w:next w:val="Normal"/>
    <w:autoRedefine/>
    <w:rsid w:val="007D0FEC"/>
    <w:pPr>
      <w:pBdr>
        <w:top w:val="single" w:sz="18" w:space="1" w:color="auto"/>
        <w:bottom w:val="single" w:sz="8" w:space="1" w:color="auto"/>
      </w:pBdr>
      <w:spacing w:before="120" w:after="120"/>
      <w:jc w:val="center"/>
    </w:pPr>
    <w:rPr>
      <w:rFonts w:asciiTheme="majorHAnsi" w:eastAsia="MS Mincho" w:hAnsiTheme="majorHAnsi"/>
      <w:b/>
      <w:szCs w:val="20"/>
    </w:rPr>
  </w:style>
  <w:style w:type="paragraph" w:customStyle="1" w:styleId="Job">
    <w:name w:val="Job"/>
    <w:basedOn w:val="Normal"/>
    <w:link w:val="JobChar"/>
    <w:autoRedefine/>
    <w:rsid w:val="007D0FEC"/>
    <w:pPr>
      <w:spacing w:after="60"/>
      <w:jc w:val="both"/>
    </w:pPr>
    <w:rPr>
      <w:rFonts w:eastAsia="MS Mincho"/>
      <w:sz w:val="20"/>
      <w:szCs w:val="20"/>
    </w:rPr>
  </w:style>
  <w:style w:type="character" w:customStyle="1" w:styleId="JobChar">
    <w:name w:val="Job Char"/>
    <w:basedOn w:val="DefaultParagraphFont"/>
    <w:link w:val="Job"/>
    <w:rsid w:val="007D0FEC"/>
    <w:rPr>
      <w:rFonts w:asciiTheme="minorHAnsi" w:eastAsia="MS Mincho" w:hAnsiTheme="minorHAnsi"/>
    </w:rPr>
  </w:style>
  <w:style w:type="paragraph" w:customStyle="1" w:styleId="ALLCAPS">
    <w:name w:val="ALL CAPS"/>
    <w:basedOn w:val="Normal"/>
    <w:autoRedefine/>
    <w:rsid w:val="00417B74"/>
    <w:pPr>
      <w:spacing w:before="120" w:after="60"/>
    </w:pPr>
    <w:rPr>
      <w:rFonts w:eastAsia="MS Mincho" w:cs="Courier New"/>
      <w:caps/>
      <w:sz w:val="20"/>
      <w:szCs w:val="20"/>
    </w:rPr>
  </w:style>
  <w:style w:type="paragraph" w:customStyle="1" w:styleId="JobOverview">
    <w:name w:val="Job Overview"/>
    <w:basedOn w:val="Normal"/>
    <w:link w:val="JobOverviewChar"/>
    <w:rsid w:val="00417B74"/>
    <w:pPr>
      <w:spacing w:before="40" w:after="40"/>
    </w:pPr>
    <w:rPr>
      <w:rFonts w:eastAsia="MS Mincho" w:cs="Courier New"/>
      <w:sz w:val="20"/>
      <w:szCs w:val="20"/>
    </w:rPr>
  </w:style>
  <w:style w:type="character" w:customStyle="1" w:styleId="JobOverviewChar">
    <w:name w:val="Job Overview Char"/>
    <w:basedOn w:val="DefaultParagraphFont"/>
    <w:link w:val="JobOverview"/>
    <w:rsid w:val="00417B74"/>
    <w:rPr>
      <w:rFonts w:asciiTheme="minorHAnsi" w:eastAsia="MS Mincho" w:hAnsiTheme="minorHAnsi" w:cs="Courier New"/>
    </w:rPr>
  </w:style>
  <w:style w:type="paragraph" w:customStyle="1" w:styleId="ALLCAPSwithline">
    <w:name w:val="ALL CAPS with line"/>
    <w:basedOn w:val="ALLCAPS"/>
    <w:qFormat/>
    <w:rsid w:val="00417B74"/>
    <w:pPr>
      <w:pBdr>
        <w:top w:val="single" w:sz="4" w:space="6" w:color="auto"/>
      </w:pBdr>
    </w:pPr>
  </w:style>
  <w:style w:type="paragraph" w:styleId="ListParagraph">
    <w:name w:val="List Paragraph"/>
    <w:basedOn w:val="Normal"/>
    <w:uiPriority w:val="34"/>
    <w:qFormat/>
    <w:rsid w:val="007972D4"/>
    <w:pPr>
      <w:ind w:left="720"/>
      <w:contextualSpacing/>
    </w:pPr>
  </w:style>
  <w:style w:type="character" w:styleId="Hyperlink">
    <w:name w:val="Hyperlink"/>
    <w:basedOn w:val="DefaultParagraphFont"/>
    <w:rsid w:val="001F7732"/>
    <w:rPr>
      <w:color w:val="0000FF" w:themeColor="hyperlink"/>
      <w:u w:val="single"/>
    </w:rPr>
  </w:style>
  <w:style w:type="character" w:styleId="Strong">
    <w:name w:val="Strong"/>
    <w:basedOn w:val="DefaultParagraphFont"/>
    <w:qFormat/>
    <w:rsid w:val="00401D90"/>
    <w:rPr>
      <w:b/>
      <w:bCs/>
    </w:rPr>
  </w:style>
  <w:style w:type="paragraph" w:styleId="NoSpacing">
    <w:name w:val="No Spacing"/>
    <w:uiPriority w:val="1"/>
    <w:qFormat/>
    <w:rsid w:val="00401D90"/>
    <w:rPr>
      <w:rFonts w:asciiTheme="minorHAnsi" w:hAnsiTheme="minorHAns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84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fegz13\AppData\Roaming\Microsoft\Templates\MN_CPA_Resum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ume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3FF3F995-1564-4C6B-889E-3EFB970039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MN_CPA_Resume</Template>
  <TotalTime>232</TotalTime>
  <Pages>4</Pages>
  <Words>1645</Words>
  <Characters>9377</Characters>
  <Application>Microsoft Office Word</Application>
  <DocSecurity>0</DocSecurity>
  <Lines>78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CPA resume</vt:lpstr>
    </vt:vector>
  </TitlesOfParts>
  <Manager>Advanced Career Systems, Inc.</Manager>
  <Company>The University of North Carolina at Chapel Hill</Company>
  <LinksUpToDate>false</LinksUpToDate>
  <CharactersWithSpaces>11001</CharactersWithSpaces>
  <SharedDoc>false</SharedDoc>
  <HLinks>
    <vt:vector size="12" baseType="variant">
      <vt:variant>
        <vt:i4>6881366</vt:i4>
      </vt:variant>
      <vt:variant>
        <vt:i4>0</vt:i4>
      </vt:variant>
      <vt:variant>
        <vt:i4>0</vt:i4>
      </vt:variant>
      <vt:variant>
        <vt:i4>5</vt:i4>
      </vt:variant>
      <vt:variant>
        <vt:lpwstr>mailto:someone@example.com</vt:lpwstr>
      </vt:variant>
      <vt:variant>
        <vt:lpwstr>
        </vt:lpwstr>
      </vt:variant>
      <vt:variant>
        <vt:i4>5439552</vt:i4>
      </vt:variant>
      <vt:variant>
        <vt:i4>0</vt:i4>
      </vt:variant>
      <vt:variant>
        <vt:i4>0</vt:i4>
      </vt:variant>
      <vt:variant>
        <vt:i4>5</vt:i4>
      </vt:variant>
      <vt:variant>
        <vt:lpwstr>http://clk.atdmt.com/MON/go/140269936/direct/01/</vt:lpwstr>
      </vt:variant>
      <vt:variant>
        <vt:lpwstr>
        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CPA resume</dc:title>
  <dc:creator>Justin Fegley</dc:creator>
  <cp:lastModifiedBy>Justin Fegley</cp:lastModifiedBy>
  <cp:revision>58</cp:revision>
  <cp:lastPrinted>2015-05-04T21:57:00Z</cp:lastPrinted>
  <dcterms:created xsi:type="dcterms:W3CDTF">2015-05-04T21:01:00Z</dcterms:created>
  <dcterms:modified xsi:type="dcterms:W3CDTF">2016-06-22T03:45:00Z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TC103779659990</vt:lpwstr>
  </property>
</Properties>
</file>